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454E6" w14:textId="77777777" w:rsidR="00D4038C" w:rsidRPr="00C36136" w:rsidRDefault="000B0DCD" w:rsidP="00C36136">
      <w:pPr>
        <w:tabs>
          <w:tab w:val="left" w:pos="0"/>
          <w:tab w:val="right" w:pos="9072"/>
        </w:tabs>
        <w:spacing w:after="0" w:line="440" w:lineRule="exact"/>
        <w:rPr>
          <w:rFonts w:ascii="Arial" w:hAnsi="Arial" w:cs="Arial"/>
          <w:b/>
          <w:sz w:val="38"/>
          <w:szCs w:val="38"/>
        </w:rPr>
      </w:pPr>
      <w:r w:rsidRPr="00C36136">
        <w:rPr>
          <w:rFonts w:ascii="Arial" w:hAnsi="Arial" w:cs="Arial"/>
          <w:b/>
          <w:sz w:val="38"/>
          <w:szCs w:val="38"/>
        </w:rPr>
        <w:t>Bewerbungsformular für eine Eigentumswohnung</w:t>
      </w:r>
      <w:r w:rsidR="00BC1B4E" w:rsidRPr="00C36136">
        <w:rPr>
          <w:rFonts w:ascii="Arial" w:hAnsi="Arial" w:cs="Arial"/>
          <w:b/>
          <w:sz w:val="38"/>
          <w:szCs w:val="38"/>
        </w:rPr>
        <w:t xml:space="preserve"> in der Überbauung Mühlegut</w:t>
      </w:r>
    </w:p>
    <w:p w14:paraId="5FF9CAFA" w14:textId="77777777" w:rsidR="007D0ACE" w:rsidRDefault="007D0ACE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0CECC758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72A82B5F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  <w:r w:rsidRPr="0032400B">
        <w:rPr>
          <w:rFonts w:ascii="Arial" w:hAnsi="Arial" w:cs="Arial"/>
          <w:b/>
          <w:noProof/>
          <w:sz w:val="28"/>
          <w:u w:val="single"/>
        </w:rPr>
        <w:drawing>
          <wp:anchor distT="0" distB="0" distL="114300" distR="114300" simplePos="0" relativeHeight="251659264" behindDoc="0" locked="0" layoutInCell="1" allowOverlap="1" wp14:anchorId="3CC3F5AB" wp14:editId="44B48753">
            <wp:simplePos x="0" y="0"/>
            <wp:positionH relativeFrom="column">
              <wp:posOffset>52070</wp:posOffset>
            </wp:positionH>
            <wp:positionV relativeFrom="paragraph">
              <wp:posOffset>134620</wp:posOffset>
            </wp:positionV>
            <wp:extent cx="5878195" cy="2605405"/>
            <wp:effectExtent l="0" t="0" r="8255" b="4445"/>
            <wp:wrapNone/>
            <wp:docPr id="199038180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381802" name=""/>
                    <pic:cNvPicPr/>
                  </pic:nvPicPr>
                  <pic:blipFill rotWithShape="1">
                    <a:blip r:embed="rId8"/>
                    <a:srcRect l="8018" t="-2417"/>
                    <a:stretch/>
                  </pic:blipFill>
                  <pic:spPr bwMode="auto">
                    <a:xfrm>
                      <a:off x="0" y="0"/>
                      <a:ext cx="5878195" cy="2605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94C264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3DF238F1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107F3B63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7C160387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73924594" w14:textId="77777777" w:rsidR="0032400B" w:rsidRPr="00AE74F7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4D844290" w14:textId="77777777" w:rsidR="007D0ACE" w:rsidRDefault="007D0ACE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65FA7BA2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5565D037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3DF1AA11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7B163114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1D65C37B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6408F8DC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473FEC15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7A50CB80" w14:textId="77777777" w:rsidR="0032400B" w:rsidRDefault="0032400B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089BE098" w14:textId="77777777" w:rsidR="007D0ACE" w:rsidRPr="00AE74F7" w:rsidRDefault="007D0ACE" w:rsidP="007D0ACE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5F03DAB1" w14:textId="77777777" w:rsidR="00AA05A4" w:rsidRPr="00AE74F7" w:rsidRDefault="00AA05A4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31E9B056" w14:textId="77777777" w:rsidR="00AE74F7" w:rsidRDefault="00AE74F7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6D1EACA1" w14:textId="77777777" w:rsidR="007D0ACE" w:rsidRDefault="007D0ACE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4CD19114" w14:textId="77777777" w:rsidR="007D0ACE" w:rsidRDefault="007D0ACE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p w14:paraId="1EB77805" w14:textId="77777777" w:rsidR="007D0ACE" w:rsidRPr="00AE74F7" w:rsidRDefault="007D0ACE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Style w:val="Tabellenraster"/>
        <w:tblW w:w="9072" w:type="dxa"/>
        <w:tblInd w:w="108" w:type="dxa"/>
        <w:tblLayout w:type="fixed"/>
        <w:tblCellMar>
          <w:top w:w="57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977"/>
        <w:gridCol w:w="6095"/>
      </w:tblGrid>
      <w:tr w:rsidR="00D4038C" w:rsidRPr="00461E84" w14:paraId="0B5E03A2" w14:textId="77777777" w:rsidTr="008C7CB0">
        <w:trPr>
          <w:trHeight w:val="468"/>
        </w:trPr>
        <w:tc>
          <w:tcPr>
            <w:tcW w:w="9072" w:type="dxa"/>
            <w:gridSpan w:val="2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7F8423CA" w14:textId="77777777" w:rsidR="00D4038C" w:rsidRPr="00C36136" w:rsidRDefault="00E41B0D" w:rsidP="00D4038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C36136">
              <w:rPr>
                <w:rFonts w:ascii="Arial" w:hAnsi="Arial" w:cs="Arial"/>
                <w:b/>
                <w:sz w:val="24"/>
                <w:szCs w:val="24"/>
              </w:rPr>
              <w:t xml:space="preserve">Angaben zum </w:t>
            </w:r>
            <w:r w:rsidR="003574DA" w:rsidRPr="00C36136">
              <w:rPr>
                <w:rFonts w:ascii="Arial" w:hAnsi="Arial" w:cs="Arial"/>
                <w:b/>
                <w:sz w:val="24"/>
                <w:szCs w:val="24"/>
              </w:rPr>
              <w:t>Bewerber</w:t>
            </w:r>
            <w:r w:rsidR="00532843" w:rsidRPr="00C36136">
              <w:rPr>
                <w:rFonts w:ascii="Arial" w:hAnsi="Arial" w:cs="Arial"/>
                <w:b/>
                <w:sz w:val="24"/>
                <w:szCs w:val="24"/>
              </w:rPr>
              <w:t xml:space="preserve">/zur </w:t>
            </w:r>
            <w:r w:rsidR="003574DA" w:rsidRPr="00C36136">
              <w:rPr>
                <w:rFonts w:ascii="Arial" w:hAnsi="Arial" w:cs="Arial"/>
                <w:b/>
                <w:sz w:val="24"/>
                <w:szCs w:val="24"/>
              </w:rPr>
              <w:t>Bewerberin</w:t>
            </w:r>
          </w:p>
        </w:tc>
      </w:tr>
      <w:tr w:rsidR="00D4038C" w:rsidRPr="00D4038C" w14:paraId="5846377B" w14:textId="77777777" w:rsidTr="008C7CB0">
        <w:tc>
          <w:tcPr>
            <w:tcW w:w="2977" w:type="dxa"/>
            <w:tcBorders>
              <w:left w:val="nil"/>
              <w:right w:val="nil"/>
            </w:tcBorders>
          </w:tcPr>
          <w:p w14:paraId="30BE0C15" w14:textId="77777777" w:rsidR="00D4038C" w:rsidRPr="00D4038C" w:rsidRDefault="00D4038C" w:rsidP="00D4038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5" w:type="dxa"/>
            <w:tcBorders>
              <w:left w:val="nil"/>
              <w:right w:val="nil"/>
            </w:tcBorders>
          </w:tcPr>
          <w:p w14:paraId="05E25E3F" w14:textId="77777777" w:rsidR="00D4038C" w:rsidRPr="00D4038C" w:rsidRDefault="00D4038C" w:rsidP="00D4038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38C" w:rsidRPr="00D4038C" w14:paraId="612D6451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18CB440D" w14:textId="77777777" w:rsidR="001534F4" w:rsidRPr="00D4038C" w:rsidRDefault="00532843" w:rsidP="00532843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Name, Vorname</w:t>
            </w:r>
          </w:p>
        </w:tc>
        <w:tc>
          <w:tcPr>
            <w:tcW w:w="6095" w:type="dxa"/>
            <w:vAlign w:val="center"/>
          </w:tcPr>
          <w:p w14:paraId="48FE5C72" w14:textId="77777777" w:rsidR="00D4038C" w:rsidRPr="000A254F" w:rsidRDefault="00E35D2B" w:rsidP="00E52FB9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001399411"/>
                <w:lock w:val="sdtLocked"/>
                <w:placeholder>
                  <w:docPart w:val="2A17CD83848F478D8432898534547F59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Name Vorname</w:t>
                </w:r>
              </w:sdtContent>
            </w:sdt>
          </w:p>
        </w:tc>
      </w:tr>
      <w:tr w:rsidR="00D4038C" w:rsidRPr="00D4038C" w14:paraId="7CFFB467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256E6EA3" w14:textId="77777777" w:rsidR="00D4038C" w:rsidRPr="00CA6C43" w:rsidRDefault="00D4038C" w:rsidP="00CA6C43">
            <w:pPr>
              <w:tabs>
                <w:tab w:val="left" w:pos="0"/>
                <w:tab w:val="right" w:pos="907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6C43">
              <w:rPr>
                <w:rFonts w:ascii="Arial" w:hAnsi="Arial" w:cs="Arial"/>
                <w:sz w:val="20"/>
                <w:szCs w:val="20"/>
              </w:rPr>
              <w:t>Strasse</w:t>
            </w:r>
            <w:r w:rsidR="00044498">
              <w:rPr>
                <w:rFonts w:ascii="Arial" w:hAnsi="Arial" w:cs="Arial"/>
                <w:sz w:val="20"/>
                <w:szCs w:val="20"/>
              </w:rPr>
              <w:t xml:space="preserve"> / Nr.</w:t>
            </w:r>
          </w:p>
        </w:tc>
        <w:tc>
          <w:tcPr>
            <w:tcW w:w="6095" w:type="dxa"/>
            <w:vAlign w:val="center"/>
          </w:tcPr>
          <w:p w14:paraId="18973CAF" w14:textId="77777777" w:rsidR="00D4038C" w:rsidRPr="000A254F" w:rsidRDefault="00E35D2B" w:rsidP="00A21312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343277371"/>
                <w:lock w:val="sdtLocked"/>
                <w:placeholder>
                  <w:docPart w:val="34A91DA0E27841D9A01D55B55D457C02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Strasse</w:t>
                </w:r>
                <w:r w:rsidR="00044498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 xml:space="preserve"> Nr.</w:t>
                </w:r>
              </w:sdtContent>
            </w:sdt>
          </w:p>
        </w:tc>
      </w:tr>
      <w:tr w:rsidR="00D4038C" w:rsidRPr="00D4038C" w14:paraId="64F9945B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78B8C169" w14:textId="77777777" w:rsidR="00D4038C" w:rsidRPr="00CA6C43" w:rsidRDefault="00D4038C" w:rsidP="00CA6C43">
            <w:pPr>
              <w:tabs>
                <w:tab w:val="left" w:pos="0"/>
                <w:tab w:val="right" w:pos="907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6C43">
              <w:rPr>
                <w:rFonts w:ascii="Arial" w:hAnsi="Arial" w:cs="Arial"/>
                <w:sz w:val="20"/>
                <w:szCs w:val="20"/>
              </w:rPr>
              <w:t>PLZ / Ort</w:t>
            </w:r>
          </w:p>
        </w:tc>
        <w:tc>
          <w:tcPr>
            <w:tcW w:w="6095" w:type="dxa"/>
            <w:vAlign w:val="center"/>
          </w:tcPr>
          <w:p w14:paraId="62E0CBDC" w14:textId="77777777" w:rsidR="00D4038C" w:rsidRPr="000A254F" w:rsidRDefault="00E35D2B" w:rsidP="00E52FB9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19134697"/>
                <w:lock w:val="sdtLocked"/>
                <w:placeholder>
                  <w:docPart w:val="010506603AD1425FA2201FB70CD4EE32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PLZ Ort</w:t>
                </w:r>
              </w:sdtContent>
            </w:sdt>
          </w:p>
        </w:tc>
      </w:tr>
      <w:tr w:rsidR="00D4038C" w:rsidRPr="00D4038C" w14:paraId="5B2D7124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55BD544E" w14:textId="77777777" w:rsidR="00D4038C" w:rsidRPr="00CA6C43" w:rsidRDefault="003B25E5" w:rsidP="00CA6C43">
            <w:pPr>
              <w:tabs>
                <w:tab w:val="left" w:pos="0"/>
                <w:tab w:val="right" w:pos="907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6C43">
              <w:rPr>
                <w:rFonts w:ascii="Arial" w:hAnsi="Arial" w:cs="Arial"/>
                <w:sz w:val="20"/>
                <w:szCs w:val="20"/>
              </w:rPr>
              <w:t>Festnetz</w:t>
            </w:r>
          </w:p>
        </w:tc>
        <w:tc>
          <w:tcPr>
            <w:tcW w:w="6095" w:type="dxa"/>
            <w:vAlign w:val="center"/>
          </w:tcPr>
          <w:p w14:paraId="5B5807BB" w14:textId="77777777" w:rsidR="00D4038C" w:rsidRPr="000A254F" w:rsidRDefault="00E35D2B" w:rsidP="00A21312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36406914"/>
                <w:lock w:val="sdtLocked"/>
                <w:placeholder>
                  <w:docPart w:val="B8477FF3ED7441D5942F787D61D3C122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Festnetznummer</w:t>
                </w:r>
              </w:sdtContent>
            </w:sdt>
          </w:p>
        </w:tc>
      </w:tr>
      <w:tr w:rsidR="001B736C" w:rsidRPr="00D4038C" w14:paraId="7B03A2D9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795A549B" w14:textId="77777777" w:rsidR="001B736C" w:rsidRPr="00CA6C43" w:rsidRDefault="00BA7E6C" w:rsidP="00CA6C43">
            <w:pPr>
              <w:tabs>
                <w:tab w:val="left" w:pos="0"/>
                <w:tab w:val="right" w:pos="907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6C43">
              <w:rPr>
                <w:rFonts w:ascii="Arial" w:hAnsi="Arial" w:cs="Arial"/>
                <w:sz w:val="20"/>
                <w:szCs w:val="20"/>
              </w:rPr>
              <w:t>Mobile</w:t>
            </w:r>
          </w:p>
        </w:tc>
        <w:tc>
          <w:tcPr>
            <w:tcW w:w="6095" w:type="dxa"/>
            <w:vAlign w:val="center"/>
          </w:tcPr>
          <w:p w14:paraId="196CB90B" w14:textId="77777777" w:rsidR="001B736C" w:rsidRPr="000A254F" w:rsidRDefault="00E35D2B" w:rsidP="001B736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47197275"/>
                <w:lock w:val="sdtLocked"/>
                <w:placeholder>
                  <w:docPart w:val="59BAA51854C9431598E9722971C41930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Mobile-Nummer</w:t>
                </w:r>
              </w:sdtContent>
            </w:sdt>
          </w:p>
        </w:tc>
      </w:tr>
      <w:tr w:rsidR="00CA6C43" w:rsidRPr="00D4038C" w14:paraId="1F6382DC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558B6674" w14:textId="77777777" w:rsidR="00CA6C43" w:rsidRPr="00CA6C43" w:rsidRDefault="00CA6C43" w:rsidP="00CA6C43">
            <w:pPr>
              <w:tabs>
                <w:tab w:val="left" w:pos="0"/>
                <w:tab w:val="right" w:pos="907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6C43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6095" w:type="dxa"/>
            <w:vAlign w:val="center"/>
          </w:tcPr>
          <w:p w14:paraId="5FE64149" w14:textId="77777777" w:rsidR="00CA6C43" w:rsidRPr="000A254F" w:rsidRDefault="00E35D2B" w:rsidP="00CA6C43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461457672"/>
                <w:lock w:val="sdtLocked"/>
                <w:placeholder>
                  <w:docPart w:val="2C143E0462854B2F91EDADBCE3F7D43B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E-Mail</w:t>
                </w:r>
              </w:sdtContent>
            </w:sdt>
          </w:p>
        </w:tc>
      </w:tr>
      <w:tr w:rsidR="001B736C" w:rsidRPr="00D4038C" w14:paraId="57191AD0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479FF6A2" w14:textId="77777777" w:rsidR="001B736C" w:rsidRPr="00D4038C" w:rsidRDefault="001B736C" w:rsidP="001B736C">
            <w:pPr>
              <w:tabs>
                <w:tab w:val="left" w:pos="0"/>
                <w:tab w:val="left" w:pos="1168"/>
                <w:tab w:val="left" w:pos="1735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Geburtsdatum</w:t>
            </w:r>
          </w:p>
        </w:tc>
        <w:tc>
          <w:tcPr>
            <w:tcW w:w="6095" w:type="dxa"/>
            <w:vAlign w:val="center"/>
          </w:tcPr>
          <w:p w14:paraId="5EC56DFB" w14:textId="77777777" w:rsidR="001B736C" w:rsidRPr="000A254F" w:rsidRDefault="00E35D2B" w:rsidP="001B736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880149035"/>
                <w:lock w:val="sdtLocked"/>
                <w:placeholder>
                  <w:docPart w:val="6A08C99AE03F4D4CA344C410ED1B06B1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Geburtsdatum</w:t>
                </w:r>
              </w:sdtContent>
            </w:sdt>
          </w:p>
        </w:tc>
      </w:tr>
      <w:tr w:rsidR="001B736C" w:rsidRPr="00D4038C" w14:paraId="760E58FD" w14:textId="77777777" w:rsidTr="008C7CB0">
        <w:trPr>
          <w:trHeight w:val="284"/>
        </w:trPr>
        <w:tc>
          <w:tcPr>
            <w:tcW w:w="2977" w:type="dxa"/>
          </w:tcPr>
          <w:p w14:paraId="7926753A" w14:textId="77777777" w:rsidR="001B736C" w:rsidRPr="00A21312" w:rsidRDefault="001B736C" w:rsidP="001B736C">
            <w:pPr>
              <w:tabs>
                <w:tab w:val="left" w:pos="0"/>
                <w:tab w:val="left" w:pos="1735"/>
                <w:tab w:val="right" w:pos="907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Nationalität</w:t>
            </w:r>
          </w:p>
        </w:tc>
        <w:tc>
          <w:tcPr>
            <w:tcW w:w="6095" w:type="dxa"/>
            <w:vAlign w:val="center"/>
          </w:tcPr>
          <w:p w14:paraId="536C1FD7" w14:textId="77777777" w:rsidR="001B736C" w:rsidRPr="000A254F" w:rsidRDefault="00E35D2B" w:rsidP="001B736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86746207"/>
                <w:lock w:val="sdtLocked"/>
                <w:placeholder>
                  <w:docPart w:val="709B595DCC4345C88926F0B139C1503F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Nationalität</w:t>
                </w:r>
              </w:sdtContent>
            </w:sdt>
          </w:p>
        </w:tc>
      </w:tr>
      <w:tr w:rsidR="001B736C" w:rsidRPr="00D4038C" w14:paraId="6460DF46" w14:textId="77777777" w:rsidTr="008C7CB0">
        <w:trPr>
          <w:trHeight w:val="284"/>
        </w:trPr>
        <w:tc>
          <w:tcPr>
            <w:tcW w:w="2977" w:type="dxa"/>
          </w:tcPr>
          <w:p w14:paraId="1F78D29B" w14:textId="77777777" w:rsidR="001B736C" w:rsidRPr="00A21312" w:rsidRDefault="001B736C" w:rsidP="001B736C">
            <w:pPr>
              <w:tabs>
                <w:tab w:val="left" w:pos="0"/>
                <w:tab w:val="left" w:pos="1735"/>
                <w:tab w:val="right" w:pos="907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Bürgerort</w:t>
            </w:r>
          </w:p>
        </w:tc>
        <w:tc>
          <w:tcPr>
            <w:tcW w:w="6095" w:type="dxa"/>
            <w:vAlign w:val="center"/>
          </w:tcPr>
          <w:p w14:paraId="79343EF9" w14:textId="77777777" w:rsidR="001B736C" w:rsidRPr="000A254F" w:rsidRDefault="00E35D2B" w:rsidP="001B736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7754753"/>
                <w:lock w:val="sdtLocked"/>
                <w:placeholder>
                  <w:docPart w:val="554D9F05A6A84DFA8CC2EA4F9C54A24B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Bürgerort</w:t>
                </w:r>
              </w:sdtContent>
            </w:sdt>
          </w:p>
        </w:tc>
      </w:tr>
      <w:tr w:rsidR="001B736C" w:rsidRPr="00D4038C" w14:paraId="24E55027" w14:textId="77777777" w:rsidTr="008C7CB0">
        <w:trPr>
          <w:trHeight w:val="284"/>
        </w:trPr>
        <w:tc>
          <w:tcPr>
            <w:tcW w:w="2977" w:type="dxa"/>
          </w:tcPr>
          <w:p w14:paraId="73627457" w14:textId="77777777" w:rsidR="001B736C" w:rsidRPr="00A21312" w:rsidRDefault="001B736C" w:rsidP="001B736C">
            <w:pPr>
              <w:tabs>
                <w:tab w:val="left" w:pos="0"/>
                <w:tab w:val="left" w:pos="1735"/>
                <w:tab w:val="right" w:pos="907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Geburtsort</w:t>
            </w:r>
          </w:p>
        </w:tc>
        <w:tc>
          <w:tcPr>
            <w:tcW w:w="6095" w:type="dxa"/>
            <w:vAlign w:val="center"/>
          </w:tcPr>
          <w:p w14:paraId="23162DBC" w14:textId="77777777" w:rsidR="001B736C" w:rsidRPr="000A254F" w:rsidRDefault="00E35D2B" w:rsidP="001B736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414520039"/>
                <w:lock w:val="sdtLocked"/>
                <w:placeholder>
                  <w:docPart w:val="6CF38ABDAFA14CB1B1367EF69FD7D7CF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Geburtsort</w:t>
                </w:r>
              </w:sdtContent>
            </w:sdt>
          </w:p>
        </w:tc>
      </w:tr>
      <w:tr w:rsidR="001B736C" w:rsidRPr="00D4038C" w14:paraId="3B35C6BB" w14:textId="77777777" w:rsidTr="008C7CB0">
        <w:trPr>
          <w:trHeight w:val="284"/>
        </w:trPr>
        <w:tc>
          <w:tcPr>
            <w:tcW w:w="2977" w:type="dxa"/>
          </w:tcPr>
          <w:p w14:paraId="0C40AD41" w14:textId="77777777" w:rsidR="001B736C" w:rsidRPr="00A21312" w:rsidRDefault="001B736C" w:rsidP="001B736C">
            <w:pPr>
              <w:tabs>
                <w:tab w:val="left" w:pos="0"/>
                <w:tab w:val="left" w:pos="1735"/>
                <w:tab w:val="right" w:pos="907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Zivilstand</w:t>
            </w:r>
          </w:p>
        </w:tc>
        <w:tc>
          <w:tcPr>
            <w:tcW w:w="6095" w:type="dxa"/>
            <w:vAlign w:val="center"/>
          </w:tcPr>
          <w:p w14:paraId="28435C39" w14:textId="77777777" w:rsidR="001B736C" w:rsidRPr="000A254F" w:rsidRDefault="00E35D2B" w:rsidP="001B736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258182247"/>
                <w:lock w:val="sdtLocked"/>
                <w:placeholder>
                  <w:docPart w:val="169636B2EA5447A1A605FA5B76AAED9E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Zivilstand</w:t>
                </w:r>
              </w:sdtContent>
            </w:sdt>
          </w:p>
        </w:tc>
      </w:tr>
      <w:tr w:rsidR="001B736C" w:rsidRPr="00D4038C" w14:paraId="4C7EA3C6" w14:textId="77777777" w:rsidTr="008C7CB0">
        <w:trPr>
          <w:trHeight w:val="284"/>
        </w:trPr>
        <w:tc>
          <w:tcPr>
            <w:tcW w:w="2977" w:type="dxa"/>
          </w:tcPr>
          <w:p w14:paraId="1915CD7A" w14:textId="77777777" w:rsidR="001B736C" w:rsidRPr="00A21312" w:rsidRDefault="001B736C" w:rsidP="001B736C">
            <w:pPr>
              <w:tabs>
                <w:tab w:val="left" w:pos="0"/>
                <w:tab w:val="left" w:pos="1735"/>
                <w:tab w:val="right" w:pos="907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Beruf</w:t>
            </w:r>
          </w:p>
        </w:tc>
        <w:tc>
          <w:tcPr>
            <w:tcW w:w="6095" w:type="dxa"/>
            <w:vAlign w:val="center"/>
          </w:tcPr>
          <w:p w14:paraId="7478771E" w14:textId="77777777" w:rsidR="001B736C" w:rsidRPr="000A254F" w:rsidRDefault="00E35D2B" w:rsidP="001B736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56972112"/>
                <w:lock w:val="sdtLocked"/>
                <w:placeholder>
                  <w:docPart w:val="4320A878DB8743B59559217A4B166DB5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Beruf</w:t>
                </w:r>
              </w:sdtContent>
            </w:sdt>
          </w:p>
        </w:tc>
      </w:tr>
      <w:tr w:rsidR="001B736C" w:rsidRPr="00D4038C" w14:paraId="08EA3B94" w14:textId="77777777" w:rsidTr="008C7CB0">
        <w:trPr>
          <w:trHeight w:val="284"/>
        </w:trPr>
        <w:tc>
          <w:tcPr>
            <w:tcW w:w="2977" w:type="dxa"/>
          </w:tcPr>
          <w:p w14:paraId="315DAFBB" w14:textId="77777777" w:rsidR="001B736C" w:rsidRPr="00A21312" w:rsidRDefault="001B736C" w:rsidP="001B736C">
            <w:pPr>
              <w:tabs>
                <w:tab w:val="left" w:pos="0"/>
                <w:tab w:val="left" w:pos="1735"/>
                <w:tab w:val="right" w:pos="907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Arbeitgeber</w:t>
            </w:r>
          </w:p>
        </w:tc>
        <w:tc>
          <w:tcPr>
            <w:tcW w:w="6095" w:type="dxa"/>
            <w:vAlign w:val="center"/>
          </w:tcPr>
          <w:p w14:paraId="722B79BD" w14:textId="77777777" w:rsidR="001B736C" w:rsidRPr="000A254F" w:rsidRDefault="00E35D2B" w:rsidP="001B736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445228759"/>
                <w:lock w:val="sdtLocked"/>
                <w:placeholder>
                  <w:docPart w:val="DAC5B897032D443CBA23D9A5BB7DE542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Arbeitgeber</w:t>
                </w:r>
              </w:sdtContent>
            </w:sdt>
          </w:p>
        </w:tc>
      </w:tr>
      <w:tr w:rsidR="001B736C" w:rsidRPr="00D4038C" w14:paraId="736F538D" w14:textId="77777777" w:rsidTr="008C7CB0">
        <w:trPr>
          <w:trHeight w:val="284"/>
        </w:trPr>
        <w:tc>
          <w:tcPr>
            <w:tcW w:w="2977" w:type="dxa"/>
          </w:tcPr>
          <w:p w14:paraId="1CFC503E" w14:textId="77777777" w:rsidR="001B736C" w:rsidRPr="00A21312" w:rsidRDefault="001B736C" w:rsidP="001B736C">
            <w:pPr>
              <w:tabs>
                <w:tab w:val="left" w:pos="0"/>
                <w:tab w:val="left" w:pos="1735"/>
                <w:tab w:val="right" w:pos="907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Arbeitsort</w:t>
            </w:r>
          </w:p>
        </w:tc>
        <w:tc>
          <w:tcPr>
            <w:tcW w:w="6095" w:type="dxa"/>
            <w:vAlign w:val="center"/>
          </w:tcPr>
          <w:p w14:paraId="169F2C33" w14:textId="77777777" w:rsidR="001B736C" w:rsidRPr="000A254F" w:rsidRDefault="00E35D2B" w:rsidP="001B736C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913580309"/>
                <w:lock w:val="sdtLocked"/>
                <w:placeholder>
                  <w:docPart w:val="F0E0F8C68C044561B0EF053F345BAF7F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Arbeitsort</w:t>
                </w:r>
              </w:sdtContent>
            </w:sdt>
          </w:p>
        </w:tc>
      </w:tr>
    </w:tbl>
    <w:p w14:paraId="10E53CD0" w14:textId="77777777" w:rsidR="00E52FB9" w:rsidRPr="00AE74F7" w:rsidRDefault="00E52FB9" w:rsidP="00AE74F7">
      <w:pPr>
        <w:spacing w:after="0" w:line="240" w:lineRule="exact"/>
        <w:rPr>
          <w:rFonts w:ascii="Arial" w:hAnsi="Arial" w:cs="Arial"/>
          <w:b/>
          <w:sz w:val="20"/>
          <w:szCs w:val="20"/>
        </w:rPr>
      </w:pPr>
    </w:p>
    <w:p w14:paraId="455AC351" w14:textId="77777777" w:rsidR="00363417" w:rsidRDefault="00363417">
      <w:pPr>
        <w:rPr>
          <w:rFonts w:ascii="Arial" w:hAnsi="Arial" w:cs="Arial"/>
          <w:b/>
          <w:sz w:val="20"/>
          <w:szCs w:val="20"/>
        </w:rPr>
      </w:pPr>
    </w:p>
    <w:tbl>
      <w:tblPr>
        <w:tblStyle w:val="Tabellenraster"/>
        <w:tblW w:w="9072" w:type="dxa"/>
        <w:tblInd w:w="108" w:type="dxa"/>
        <w:tblLayout w:type="fixed"/>
        <w:tblCellMar>
          <w:top w:w="57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977"/>
        <w:gridCol w:w="6095"/>
      </w:tblGrid>
      <w:tr w:rsidR="009D0B7A" w:rsidRPr="00461E84" w14:paraId="2465E47E" w14:textId="77777777" w:rsidTr="008C7CB0">
        <w:trPr>
          <w:trHeight w:val="468"/>
        </w:trPr>
        <w:tc>
          <w:tcPr>
            <w:tcW w:w="9072" w:type="dxa"/>
            <w:gridSpan w:val="2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4603C667" w14:textId="77777777" w:rsidR="009D0B7A" w:rsidRPr="00C36136" w:rsidRDefault="000A31F8" w:rsidP="002A7F47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C36136">
              <w:rPr>
                <w:rFonts w:ascii="Arial" w:hAnsi="Arial" w:cs="Arial"/>
                <w:b/>
                <w:sz w:val="24"/>
                <w:szCs w:val="24"/>
              </w:rPr>
              <w:lastRenderedPageBreak/>
              <w:t>An welcher Eigentumswohnung besteht Interesse?</w:t>
            </w:r>
          </w:p>
          <w:p w14:paraId="19DF3E4E" w14:textId="77777777" w:rsidR="00AE74F7" w:rsidRPr="00C36136" w:rsidRDefault="00AE74F7" w:rsidP="00AE74F7">
            <w:pPr>
              <w:tabs>
                <w:tab w:val="left" w:pos="0"/>
                <w:tab w:val="right" w:pos="9072"/>
              </w:tabs>
              <w:spacing w:before="60"/>
              <w:rPr>
                <w:rFonts w:ascii="Arial" w:hAnsi="Arial" w:cs="Arial"/>
                <w:bCs/>
                <w:sz w:val="18"/>
                <w:szCs w:val="18"/>
              </w:rPr>
            </w:pPr>
            <w:r w:rsidRPr="00C36136">
              <w:rPr>
                <w:rFonts w:ascii="Arial" w:hAnsi="Arial" w:cs="Arial"/>
                <w:bCs/>
                <w:sz w:val="18"/>
                <w:szCs w:val="18"/>
              </w:rPr>
              <w:t>Sie haben die Möglichkeit, auch Ihr Interesse an einer Wohnung in zweiter bzw. dritter Priorität anzumelden. Dies ist rein fakultativ und bringt Ihnen weder Vor- noch Nachteile beim Zuteilungsprozess.</w:t>
            </w:r>
          </w:p>
        </w:tc>
      </w:tr>
      <w:tr w:rsidR="009D0B7A" w:rsidRPr="00D4038C" w14:paraId="371B0E6B" w14:textId="77777777" w:rsidTr="008C7CB0">
        <w:tc>
          <w:tcPr>
            <w:tcW w:w="2977" w:type="dxa"/>
            <w:tcBorders>
              <w:left w:val="nil"/>
              <w:right w:val="nil"/>
            </w:tcBorders>
          </w:tcPr>
          <w:p w14:paraId="73FB8B6A" w14:textId="77777777" w:rsidR="009D0B7A" w:rsidRPr="00D4038C" w:rsidRDefault="009D0B7A" w:rsidP="002A7F47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5" w:type="dxa"/>
            <w:tcBorders>
              <w:left w:val="nil"/>
              <w:right w:val="nil"/>
            </w:tcBorders>
          </w:tcPr>
          <w:p w14:paraId="142052F4" w14:textId="77777777" w:rsidR="009D0B7A" w:rsidRPr="00D4038C" w:rsidRDefault="009D0B7A" w:rsidP="002A7F47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0B7A" w:rsidRPr="00D4038C" w14:paraId="24A73300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2404E60E" w14:textId="77777777" w:rsidR="009D0B7A" w:rsidRPr="001125D8" w:rsidRDefault="00254742" w:rsidP="001125D8">
            <w:pPr>
              <w:tabs>
                <w:tab w:val="left" w:pos="0"/>
                <w:tab w:val="left" w:pos="343"/>
                <w:tab w:val="left" w:pos="1735"/>
                <w:tab w:val="right" w:pos="9072"/>
              </w:tabs>
              <w:ind w:left="360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="001125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33236" w:rsidRPr="001125D8">
              <w:rPr>
                <w:rFonts w:ascii="Arial" w:hAnsi="Arial" w:cs="Arial"/>
                <w:sz w:val="20"/>
                <w:szCs w:val="20"/>
              </w:rPr>
              <w:t>Priorität</w:t>
            </w:r>
          </w:p>
        </w:tc>
        <w:tc>
          <w:tcPr>
            <w:tcW w:w="6095" w:type="dxa"/>
            <w:vAlign w:val="center"/>
          </w:tcPr>
          <w:p w14:paraId="6AFA6FFD" w14:textId="77777777" w:rsidR="009D0B7A" w:rsidRPr="00FB0EEB" w:rsidRDefault="00E35D2B" w:rsidP="002A7F47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40489335"/>
                <w:lock w:val="sdtLocked"/>
                <w:placeholder>
                  <w:docPart w:val="F95E1034B18C452B975BC91B9966CC37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1. Priorität</w:t>
                </w:r>
              </w:sdtContent>
            </w:sdt>
          </w:p>
        </w:tc>
      </w:tr>
      <w:tr w:rsidR="001125D8" w:rsidRPr="00D4038C" w14:paraId="32D8C9CB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3D5C44AB" w14:textId="77777777" w:rsidR="001125D8" w:rsidRPr="001125D8" w:rsidRDefault="00254742" w:rsidP="001125D8">
            <w:pPr>
              <w:tabs>
                <w:tab w:val="left" w:pos="0"/>
                <w:tab w:val="left" w:pos="1735"/>
                <w:tab w:val="right" w:pos="907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1125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25D8" w:rsidRPr="001125D8">
              <w:rPr>
                <w:rFonts w:ascii="Arial" w:hAnsi="Arial" w:cs="Arial"/>
                <w:sz w:val="20"/>
                <w:szCs w:val="20"/>
              </w:rPr>
              <w:t>Priorität</w:t>
            </w:r>
          </w:p>
        </w:tc>
        <w:tc>
          <w:tcPr>
            <w:tcW w:w="6095" w:type="dxa"/>
            <w:vAlign w:val="center"/>
          </w:tcPr>
          <w:p w14:paraId="17C31A68" w14:textId="77777777" w:rsidR="001125D8" w:rsidRPr="00FB0EEB" w:rsidRDefault="00E35D2B" w:rsidP="001125D8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066078221"/>
                <w:placeholder>
                  <w:docPart w:val="FDDCA6239E724C3DBB16F6D4F51F1A63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2. Priorität</w:t>
                </w:r>
              </w:sdtContent>
            </w:sdt>
          </w:p>
        </w:tc>
      </w:tr>
      <w:tr w:rsidR="001125D8" w:rsidRPr="00D4038C" w14:paraId="15EF3B3B" w14:textId="77777777" w:rsidTr="008C7CB0">
        <w:trPr>
          <w:trHeight w:val="284"/>
        </w:trPr>
        <w:tc>
          <w:tcPr>
            <w:tcW w:w="2977" w:type="dxa"/>
            <w:vAlign w:val="center"/>
          </w:tcPr>
          <w:p w14:paraId="41C24B8F" w14:textId="77777777" w:rsidR="001125D8" w:rsidRPr="001125D8" w:rsidRDefault="00254742" w:rsidP="001125D8">
            <w:pPr>
              <w:tabs>
                <w:tab w:val="left" w:pos="0"/>
                <w:tab w:val="left" w:pos="1735"/>
                <w:tab w:val="right" w:pos="907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  <w:r w:rsidR="001125D8">
              <w:rPr>
                <w:rFonts w:ascii="Arial" w:hAnsi="Arial" w:cs="Arial"/>
                <w:sz w:val="20"/>
                <w:szCs w:val="20"/>
              </w:rPr>
              <w:t xml:space="preserve"> Priorität</w:t>
            </w:r>
          </w:p>
        </w:tc>
        <w:tc>
          <w:tcPr>
            <w:tcW w:w="6095" w:type="dxa"/>
            <w:vAlign w:val="center"/>
          </w:tcPr>
          <w:p w14:paraId="55D98C7B" w14:textId="77777777" w:rsidR="001125D8" w:rsidRPr="00FB0EEB" w:rsidRDefault="00E35D2B" w:rsidP="001125D8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829889910"/>
                <w:placeholder>
                  <w:docPart w:val="6EDA22432DCE4630AA087F14C41AB0CB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3. Priorität</w:t>
                </w:r>
              </w:sdtContent>
            </w:sdt>
          </w:p>
        </w:tc>
      </w:tr>
    </w:tbl>
    <w:p w14:paraId="15BFF32B" w14:textId="77777777" w:rsidR="009D0B7A" w:rsidRPr="00AE74F7" w:rsidRDefault="009D0B7A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7FE07CF4" w14:textId="77777777" w:rsidR="00AE74F7" w:rsidRPr="00AE74F7" w:rsidRDefault="00AE74F7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9101" w:type="dxa"/>
        <w:tblInd w:w="108" w:type="dxa"/>
        <w:tblLayout w:type="fixed"/>
        <w:tblCellMar>
          <w:top w:w="57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9"/>
        <w:gridCol w:w="1134"/>
        <w:gridCol w:w="1814"/>
        <w:gridCol w:w="29"/>
        <w:gridCol w:w="4252"/>
        <w:gridCol w:w="1843"/>
      </w:tblGrid>
      <w:tr w:rsidR="009E55F8" w:rsidRPr="00461E84" w14:paraId="7C61F2F9" w14:textId="77777777" w:rsidTr="00472F58">
        <w:trPr>
          <w:trHeight w:val="468"/>
        </w:trPr>
        <w:tc>
          <w:tcPr>
            <w:tcW w:w="9101" w:type="dxa"/>
            <w:gridSpan w:val="6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2268FA7" w14:textId="77777777" w:rsidR="009E55F8" w:rsidRPr="00C36136" w:rsidRDefault="008769EC" w:rsidP="00632D05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C36136">
              <w:rPr>
                <w:rFonts w:ascii="Arial" w:hAnsi="Arial" w:cs="Arial"/>
                <w:b/>
                <w:sz w:val="24"/>
                <w:szCs w:val="24"/>
              </w:rPr>
              <w:t>Haushaltsgrösse</w:t>
            </w:r>
          </w:p>
        </w:tc>
      </w:tr>
      <w:tr w:rsidR="009E55F8" w:rsidRPr="00472F58" w14:paraId="25F974BE" w14:textId="77777777" w:rsidTr="00472F58">
        <w:trPr>
          <w:trHeight w:hRule="exact" w:val="284"/>
        </w:trPr>
        <w:tc>
          <w:tcPr>
            <w:tcW w:w="2977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54B33D95" w14:textId="77777777" w:rsidR="009E55F8" w:rsidRPr="00472F58" w:rsidRDefault="009E55F8" w:rsidP="00632D05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81" w:type="dxa"/>
            <w:gridSpan w:val="2"/>
            <w:tcBorders>
              <w:left w:val="nil"/>
              <w:right w:val="nil"/>
            </w:tcBorders>
            <w:vAlign w:val="center"/>
          </w:tcPr>
          <w:p w14:paraId="7B4E522B" w14:textId="77777777" w:rsidR="009E55F8" w:rsidRPr="00472F58" w:rsidRDefault="009E55F8" w:rsidP="00632D05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06B3420C" w14:textId="77777777" w:rsidR="009E55F8" w:rsidRPr="00472F58" w:rsidRDefault="009E55F8" w:rsidP="00632D05">
            <w:pPr>
              <w:tabs>
                <w:tab w:val="left" w:pos="0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6324" w:rsidRPr="00696324" w14:paraId="135B8C61" w14:textId="77777777" w:rsidTr="00F22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692"/>
        </w:trPr>
        <w:tc>
          <w:tcPr>
            <w:tcW w:w="2977" w:type="dxa"/>
            <w:gridSpan w:val="3"/>
            <w:tcBorders>
              <w:bottom w:val="single" w:sz="4" w:space="0" w:color="auto"/>
            </w:tcBorders>
            <w:vAlign w:val="center"/>
          </w:tcPr>
          <w:p w14:paraId="6E006135" w14:textId="77777777" w:rsidR="00696324" w:rsidRPr="00696324" w:rsidRDefault="00696324" w:rsidP="00696324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0C5ECD">
              <w:rPr>
                <w:rFonts w:ascii="Arial" w:hAnsi="Arial" w:cs="Arial"/>
                <w:b/>
                <w:sz w:val="20"/>
                <w:szCs w:val="20"/>
              </w:rPr>
              <w:t>Aus welchen Personen setzt sich Ihr Haushalt zusammen?</w:t>
            </w:r>
          </w:p>
        </w:tc>
        <w:tc>
          <w:tcPr>
            <w:tcW w:w="4252" w:type="dxa"/>
            <w:vAlign w:val="center"/>
          </w:tcPr>
          <w:p w14:paraId="1F9E1356" w14:textId="77777777" w:rsidR="00696324" w:rsidRPr="00696324" w:rsidRDefault="00696324" w:rsidP="00696324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96324">
              <w:rPr>
                <w:rFonts w:ascii="Arial" w:hAnsi="Arial" w:cs="Arial"/>
                <w:b/>
                <w:sz w:val="20"/>
                <w:szCs w:val="20"/>
              </w:rPr>
              <w:t>Name, Vorname</w:t>
            </w:r>
          </w:p>
          <w:p w14:paraId="0E587F12" w14:textId="77777777" w:rsidR="00696324" w:rsidRPr="00696324" w:rsidRDefault="00696324" w:rsidP="00696324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96324">
              <w:rPr>
                <w:rFonts w:ascii="Arial" w:hAnsi="Arial" w:cs="Arial"/>
                <w:b/>
                <w:sz w:val="20"/>
                <w:szCs w:val="20"/>
              </w:rPr>
              <w:t>Beziehung zu Bewerber/in</w:t>
            </w:r>
          </w:p>
        </w:tc>
        <w:tc>
          <w:tcPr>
            <w:tcW w:w="1843" w:type="dxa"/>
            <w:vAlign w:val="center"/>
          </w:tcPr>
          <w:p w14:paraId="740F8B2F" w14:textId="77777777" w:rsidR="00696324" w:rsidRPr="00696324" w:rsidRDefault="00696324" w:rsidP="00696324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0C5ECD">
              <w:rPr>
                <w:rFonts w:ascii="Arial" w:hAnsi="Arial" w:cs="Arial"/>
                <w:b/>
                <w:sz w:val="20"/>
                <w:szCs w:val="20"/>
              </w:rPr>
              <w:t>Geburtsdatum</w:t>
            </w:r>
          </w:p>
        </w:tc>
      </w:tr>
      <w:tr w:rsidR="00F22030" w14:paraId="77B9457B" w14:textId="77777777" w:rsidTr="00F22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567"/>
        </w:trPr>
        <w:tc>
          <w:tcPr>
            <w:tcW w:w="1134" w:type="dxa"/>
            <w:tcBorders>
              <w:bottom w:val="single" w:sz="4" w:space="0" w:color="auto"/>
              <w:right w:val="nil"/>
            </w:tcBorders>
            <w:vAlign w:val="center"/>
          </w:tcPr>
          <w:p w14:paraId="3A2513EB" w14:textId="77777777" w:rsidR="00F22030" w:rsidRDefault="00F22030" w:rsidP="00F22030">
            <w:pPr>
              <w:tabs>
                <w:tab w:val="left" w:pos="164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Person 1 </w:t>
            </w: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9FE6E" w14:textId="77777777" w:rsidR="00F22030" w:rsidRDefault="00F22030" w:rsidP="00F22030">
            <w:pPr>
              <w:tabs>
                <w:tab w:val="left" w:pos="164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Bewerber(in)</w:t>
            </w:r>
          </w:p>
        </w:tc>
        <w:tc>
          <w:tcPr>
            <w:tcW w:w="4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968E" w14:textId="77777777" w:rsidR="00F22030" w:rsidRDefault="00E35D2B" w:rsidP="00F22030">
            <w:pPr>
              <w:tabs>
                <w:tab w:val="left" w:pos="164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13701236"/>
                <w:placeholder>
                  <w:docPart w:val="B4434B67446F41B68C7B8BF21E8F196D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Name Vorname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3F6A233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69315272"/>
                <w:placeholder>
                  <w:docPart w:val="17FC2D3787004C158034031784973D52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Geburtsdatum</w:t>
                </w:r>
              </w:sdtContent>
            </w:sdt>
          </w:p>
        </w:tc>
      </w:tr>
      <w:tr w:rsidR="00F22030" w14:paraId="00AA9017" w14:textId="77777777" w:rsidTr="00F22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454"/>
        </w:trPr>
        <w:tc>
          <w:tcPr>
            <w:tcW w:w="1134" w:type="dxa"/>
            <w:vMerge w:val="restart"/>
            <w:tcBorders>
              <w:right w:val="nil"/>
            </w:tcBorders>
            <w:vAlign w:val="center"/>
          </w:tcPr>
          <w:p w14:paraId="19AB806A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 2</w:t>
            </w:r>
          </w:p>
        </w:tc>
        <w:tc>
          <w:tcPr>
            <w:tcW w:w="1843" w:type="dxa"/>
            <w:gridSpan w:val="2"/>
            <w:tcBorders>
              <w:left w:val="nil"/>
              <w:bottom w:val="nil"/>
            </w:tcBorders>
          </w:tcPr>
          <w:p w14:paraId="636A1861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Miteigentum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01899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349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ja</w:t>
            </w:r>
          </w:p>
        </w:tc>
        <w:tc>
          <w:tcPr>
            <w:tcW w:w="4252" w:type="dxa"/>
            <w:vMerge w:val="restart"/>
            <w:vAlign w:val="center"/>
          </w:tcPr>
          <w:p w14:paraId="78363214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435863338"/>
                <w:placeholder>
                  <w:docPart w:val="E418B0DEE6514C5DBDAB80024E786DCF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Name Vorname, Beziehung zu Bewerber/in</w:t>
                </w:r>
              </w:sdtContent>
            </w:sdt>
          </w:p>
        </w:tc>
        <w:tc>
          <w:tcPr>
            <w:tcW w:w="1843" w:type="dxa"/>
            <w:vMerge w:val="restart"/>
            <w:vAlign w:val="center"/>
          </w:tcPr>
          <w:p w14:paraId="522C183C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708059810"/>
                <w:placeholder>
                  <w:docPart w:val="DC148B163C3747CDA497DC5068CF58B4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Geburtsdatum</w:t>
                </w:r>
              </w:sdtContent>
            </w:sdt>
          </w:p>
        </w:tc>
      </w:tr>
      <w:tr w:rsidR="00F22030" w14:paraId="122542A1" w14:textId="77777777" w:rsidTr="00F22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454"/>
        </w:trPr>
        <w:tc>
          <w:tcPr>
            <w:tcW w:w="1134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2A66711D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70E2633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Miteigentum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2903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</w:tc>
        <w:tc>
          <w:tcPr>
            <w:tcW w:w="4252" w:type="dxa"/>
            <w:vMerge/>
            <w:vAlign w:val="center"/>
          </w:tcPr>
          <w:p w14:paraId="34DC4E81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2BC701A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2030" w14:paraId="3ACEE18B" w14:textId="77777777" w:rsidTr="00472F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567"/>
        </w:trPr>
        <w:tc>
          <w:tcPr>
            <w:tcW w:w="1134" w:type="dxa"/>
            <w:tcBorders>
              <w:bottom w:val="single" w:sz="4" w:space="0" w:color="auto"/>
              <w:right w:val="nil"/>
            </w:tcBorders>
            <w:vAlign w:val="center"/>
          </w:tcPr>
          <w:p w14:paraId="3A79E246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 3</w:t>
            </w: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</w:tcBorders>
          </w:tcPr>
          <w:p w14:paraId="70EA625B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6ACC2F79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581332955"/>
                <w:placeholder>
                  <w:docPart w:val="EC30AB05C6604DEBA43C0BE7B113A874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Name Vorname, Beziehung zu Bewerber/in</w:t>
                </w:r>
              </w:sdtContent>
            </w:sdt>
          </w:p>
        </w:tc>
        <w:tc>
          <w:tcPr>
            <w:tcW w:w="1843" w:type="dxa"/>
            <w:vAlign w:val="center"/>
          </w:tcPr>
          <w:p w14:paraId="36461CE2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07009778"/>
                <w:placeholder>
                  <w:docPart w:val="255030C9CB114E21B32534374252015B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Geburtsdatum</w:t>
                </w:r>
              </w:sdtContent>
            </w:sdt>
          </w:p>
        </w:tc>
      </w:tr>
      <w:tr w:rsidR="00F22030" w14:paraId="504F9A1C" w14:textId="77777777" w:rsidTr="00472F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567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AF6A5D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 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903599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6064F0D1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441273539"/>
                <w:placeholder>
                  <w:docPart w:val="3099A4761B58488EABB4CA353D33786C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Name Vorname, Beziehung zu Bewerber/in</w:t>
                </w:r>
              </w:sdtContent>
            </w:sdt>
          </w:p>
        </w:tc>
        <w:tc>
          <w:tcPr>
            <w:tcW w:w="1843" w:type="dxa"/>
            <w:vAlign w:val="center"/>
          </w:tcPr>
          <w:p w14:paraId="1B7771A5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49123383"/>
                <w:placeholder>
                  <w:docPart w:val="EFED87EF6A124310B8DDAE926CAB1C10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Geburtsdatum</w:t>
                </w:r>
              </w:sdtContent>
            </w:sdt>
          </w:p>
        </w:tc>
      </w:tr>
      <w:tr w:rsidR="00F22030" w14:paraId="15896B7E" w14:textId="77777777" w:rsidTr="00472F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567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D815D7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 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CAA1A3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5CA7BD75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97846528"/>
                <w:placeholder>
                  <w:docPart w:val="55E0363E350C41F58D64478E4AF9CDB9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Name Vorname, Beziehung zu Bewerber/in</w:t>
                </w:r>
              </w:sdtContent>
            </w:sdt>
          </w:p>
        </w:tc>
        <w:tc>
          <w:tcPr>
            <w:tcW w:w="1843" w:type="dxa"/>
            <w:vAlign w:val="center"/>
          </w:tcPr>
          <w:p w14:paraId="2A1C2A24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23295738"/>
                <w:placeholder>
                  <w:docPart w:val="1972DA4BEDD746E6A549340D5A3DE58D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Geburtsdatum</w:t>
                </w:r>
              </w:sdtContent>
            </w:sdt>
          </w:p>
        </w:tc>
      </w:tr>
      <w:tr w:rsidR="00F22030" w14:paraId="30D02353" w14:textId="77777777" w:rsidTr="00472F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567"/>
        </w:trPr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53ED6E07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 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</w:tcBorders>
          </w:tcPr>
          <w:p w14:paraId="56A2F7A8" w14:textId="77777777" w:rsidR="00F22030" w:rsidRDefault="00F22030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4503BE33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65760264"/>
                <w:placeholder>
                  <w:docPart w:val="EF94882430D54139AD1FF31BA5B6A240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Name Vorname, Beziehung zu Bewerber/in</w:t>
                </w:r>
              </w:sdtContent>
            </w:sdt>
          </w:p>
        </w:tc>
        <w:tc>
          <w:tcPr>
            <w:tcW w:w="1843" w:type="dxa"/>
            <w:vAlign w:val="center"/>
          </w:tcPr>
          <w:p w14:paraId="3BA48005" w14:textId="77777777" w:rsidR="00F22030" w:rsidRDefault="00E35D2B" w:rsidP="00F22030">
            <w:pPr>
              <w:tabs>
                <w:tab w:val="left" w:pos="0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0888502"/>
                <w:placeholder>
                  <w:docPart w:val="D0EE14601D2C451C8B6D210A180F026D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Geburtsdatum</w:t>
                </w:r>
              </w:sdtContent>
            </w:sdt>
          </w:p>
        </w:tc>
      </w:tr>
    </w:tbl>
    <w:p w14:paraId="3BE7E305" w14:textId="77777777" w:rsidR="009A3024" w:rsidRDefault="009A3024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49FD15AD" w14:textId="77777777" w:rsidR="007D6732" w:rsidRPr="00AE74F7" w:rsidRDefault="007D6732" w:rsidP="00AE74F7">
      <w:pPr>
        <w:tabs>
          <w:tab w:val="left" w:pos="0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9101" w:type="dxa"/>
        <w:tblInd w:w="108" w:type="dxa"/>
        <w:tblLayout w:type="fixed"/>
        <w:tblCellMar>
          <w:top w:w="57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987"/>
        <w:gridCol w:w="4114"/>
      </w:tblGrid>
      <w:tr w:rsidR="00C03D8B" w:rsidRPr="00461E84" w14:paraId="7492CC77" w14:textId="77777777" w:rsidTr="008C7CB0">
        <w:trPr>
          <w:trHeight w:val="468"/>
        </w:trPr>
        <w:tc>
          <w:tcPr>
            <w:tcW w:w="9101" w:type="dxa"/>
            <w:gridSpan w:val="2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D35660B" w14:textId="77777777" w:rsidR="00C03D8B" w:rsidRPr="00C36136" w:rsidRDefault="00C03D8B" w:rsidP="004A29D8">
            <w:pPr>
              <w:spacing w:after="60"/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C36136">
              <w:rPr>
                <w:rFonts w:ascii="Arial" w:hAnsi="Arial" w:cs="Arial"/>
                <w:b/>
                <w:sz w:val="24"/>
                <w:szCs w:val="24"/>
              </w:rPr>
              <w:t>Motivation für das Interesse an einer Eigentumswohnung</w:t>
            </w:r>
          </w:p>
          <w:p w14:paraId="54985F74" w14:textId="77777777" w:rsidR="004A29D8" w:rsidRPr="00C36136" w:rsidRDefault="004A29D8" w:rsidP="00A514C6">
            <w:pPr>
              <w:ind w:right="-286"/>
              <w:rPr>
                <w:rFonts w:ascii="Arial" w:hAnsi="Arial" w:cs="Arial"/>
                <w:b/>
                <w:sz w:val="18"/>
                <w:szCs w:val="18"/>
              </w:rPr>
            </w:pPr>
            <w:r w:rsidRPr="00C36136">
              <w:rPr>
                <w:rFonts w:ascii="Arial" w:hAnsi="Arial" w:cs="Arial"/>
                <w:sz w:val="18"/>
                <w:szCs w:val="18"/>
              </w:rPr>
              <w:t>Beschreiben Sie hier, wieso Sie sich für eine Eigentumswohnung in der Überbauung Mühlegut bewerben.</w:t>
            </w:r>
          </w:p>
        </w:tc>
      </w:tr>
      <w:tr w:rsidR="00C03D8B" w:rsidRPr="00D4038C" w14:paraId="40CE32BE" w14:textId="77777777" w:rsidTr="008C7CB0">
        <w:tc>
          <w:tcPr>
            <w:tcW w:w="498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EBADD94" w14:textId="77777777" w:rsidR="00C03D8B" w:rsidRPr="00D4038C" w:rsidRDefault="00C03D8B" w:rsidP="00A514C6">
            <w:pPr>
              <w:tabs>
                <w:tab w:val="left" w:pos="0"/>
              </w:tabs>
              <w:ind w:right="-28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1D3436B" w14:textId="77777777" w:rsidR="00C03D8B" w:rsidRPr="00D4038C" w:rsidRDefault="00C03D8B" w:rsidP="00A514C6">
            <w:pPr>
              <w:tabs>
                <w:tab w:val="left" w:pos="0"/>
              </w:tabs>
              <w:ind w:right="-28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3D60" w:rsidRPr="00D4038C" w14:paraId="0590C2F2" w14:textId="77777777" w:rsidTr="008C7CB0">
        <w:trPr>
          <w:trHeight w:val="284"/>
        </w:trPr>
        <w:tc>
          <w:tcPr>
            <w:tcW w:w="9101" w:type="dxa"/>
            <w:gridSpan w:val="2"/>
            <w:tcBorders>
              <w:bottom w:val="single" w:sz="4" w:space="0" w:color="auto"/>
            </w:tcBorders>
            <w:vAlign w:val="center"/>
          </w:tcPr>
          <w:p w14:paraId="417D78D1" w14:textId="77777777" w:rsidR="00E23D60" w:rsidRPr="004A29D8" w:rsidRDefault="00E35D2B" w:rsidP="00345D8A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24262258"/>
                <w:lock w:val="sdtLocked"/>
                <w:placeholder>
                  <w:docPart w:val="A2ECB613802C4C4389DFD40508466183"/>
                </w:placeholder>
                <w:showingPlcHdr/>
                <w:text w:multiLine="1"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Motivation</w:t>
                </w:r>
              </w:sdtContent>
            </w:sdt>
          </w:p>
        </w:tc>
      </w:tr>
    </w:tbl>
    <w:p w14:paraId="1D93694D" w14:textId="77777777" w:rsidR="007436E8" w:rsidRPr="00AE74F7" w:rsidRDefault="007436E8" w:rsidP="00AE74F7">
      <w:pPr>
        <w:tabs>
          <w:tab w:val="left" w:pos="0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3B3B68F8" w14:textId="77777777" w:rsidR="00C12140" w:rsidRPr="00AE74F7" w:rsidRDefault="00C12140" w:rsidP="00AE74F7">
      <w:pPr>
        <w:tabs>
          <w:tab w:val="left" w:pos="0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9101" w:type="dxa"/>
        <w:tblInd w:w="108" w:type="dxa"/>
        <w:tblLayout w:type="fixed"/>
        <w:tblCellMar>
          <w:top w:w="57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987"/>
        <w:gridCol w:w="4114"/>
      </w:tblGrid>
      <w:tr w:rsidR="00C12140" w:rsidRPr="00461E84" w14:paraId="0AF8417E" w14:textId="77777777" w:rsidTr="008C7CB0">
        <w:trPr>
          <w:trHeight w:val="468"/>
        </w:trPr>
        <w:tc>
          <w:tcPr>
            <w:tcW w:w="9101" w:type="dxa"/>
            <w:gridSpan w:val="2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7136BC32" w14:textId="77777777" w:rsidR="00C12140" w:rsidRPr="00C36136" w:rsidRDefault="00F54EDF" w:rsidP="004A29D8">
            <w:pPr>
              <w:spacing w:after="60"/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C36136">
              <w:rPr>
                <w:rFonts w:ascii="Arial" w:hAnsi="Arial" w:cs="Arial"/>
                <w:b/>
                <w:sz w:val="24"/>
                <w:szCs w:val="24"/>
              </w:rPr>
              <w:t>Bewohnung der Eigentumswohnung</w:t>
            </w:r>
          </w:p>
          <w:p w14:paraId="5BDEBCA7" w14:textId="77777777" w:rsidR="004A29D8" w:rsidRPr="00C36136" w:rsidRDefault="004A29D8" w:rsidP="00A514C6">
            <w:pPr>
              <w:ind w:right="-286"/>
              <w:rPr>
                <w:rFonts w:ascii="Arial" w:hAnsi="Arial" w:cs="Arial"/>
                <w:b/>
                <w:sz w:val="18"/>
                <w:szCs w:val="18"/>
              </w:rPr>
            </w:pPr>
            <w:r w:rsidRPr="00C36136">
              <w:rPr>
                <w:rFonts w:ascii="Arial" w:hAnsi="Arial" w:cs="Arial"/>
                <w:sz w:val="18"/>
                <w:szCs w:val="18"/>
              </w:rPr>
              <w:t>Soll die Eigentumswohnung selbst bewohnt werden oder ist eine Vermietung (bitte Namen angeben) geplant?</w:t>
            </w:r>
          </w:p>
        </w:tc>
      </w:tr>
      <w:tr w:rsidR="00C12140" w:rsidRPr="00D4038C" w14:paraId="526962FD" w14:textId="77777777" w:rsidTr="008C7CB0">
        <w:tc>
          <w:tcPr>
            <w:tcW w:w="498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0F524AF" w14:textId="77777777" w:rsidR="00C12140" w:rsidRPr="00D4038C" w:rsidRDefault="00C12140" w:rsidP="00A514C6">
            <w:pPr>
              <w:tabs>
                <w:tab w:val="left" w:pos="0"/>
              </w:tabs>
              <w:ind w:right="-28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78D4A55" w14:textId="77777777" w:rsidR="00C12140" w:rsidRPr="00D4038C" w:rsidRDefault="00C12140" w:rsidP="00A514C6">
            <w:pPr>
              <w:tabs>
                <w:tab w:val="left" w:pos="0"/>
              </w:tabs>
              <w:ind w:right="-28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140" w:rsidRPr="00D4038C" w14:paraId="2648390D" w14:textId="77777777" w:rsidTr="008C7CB0">
        <w:trPr>
          <w:trHeight w:val="284"/>
        </w:trPr>
        <w:tc>
          <w:tcPr>
            <w:tcW w:w="9101" w:type="dxa"/>
            <w:gridSpan w:val="2"/>
            <w:tcBorders>
              <w:bottom w:val="single" w:sz="4" w:space="0" w:color="auto"/>
            </w:tcBorders>
            <w:vAlign w:val="center"/>
          </w:tcPr>
          <w:p w14:paraId="30076205" w14:textId="77777777" w:rsidR="00C12140" w:rsidRPr="00D4038C" w:rsidRDefault="00E35D2B" w:rsidP="00345D8A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77891802"/>
                <w:lock w:val="sdtLocked"/>
                <w:placeholder>
                  <w:docPart w:val="BBAB98A52EBF4108B85BD605ACE2E9D9"/>
                </w:placeholder>
                <w:showingPlcHdr/>
                <w:text w:multiLine="1"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Antwort zur Frage</w:t>
                </w:r>
              </w:sdtContent>
            </w:sdt>
          </w:p>
        </w:tc>
      </w:tr>
    </w:tbl>
    <w:p w14:paraId="3BC17C64" w14:textId="77777777" w:rsidR="007D6732" w:rsidRPr="00AE74F7" w:rsidRDefault="007D6732" w:rsidP="00AE74F7">
      <w:pPr>
        <w:tabs>
          <w:tab w:val="left" w:pos="0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08CDEBE9" w14:textId="77777777" w:rsidR="007D6732" w:rsidRPr="00AE74F7" w:rsidRDefault="007D6732" w:rsidP="00AE74F7">
      <w:pPr>
        <w:tabs>
          <w:tab w:val="left" w:pos="0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9101" w:type="dxa"/>
        <w:tblInd w:w="108" w:type="dxa"/>
        <w:tblLayout w:type="fixed"/>
        <w:tblCellMar>
          <w:top w:w="57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5841"/>
        <w:gridCol w:w="3260"/>
      </w:tblGrid>
      <w:tr w:rsidR="00853BF0" w:rsidRPr="00461E84" w14:paraId="7515F8CC" w14:textId="77777777" w:rsidTr="008C7CB0">
        <w:trPr>
          <w:trHeight w:val="372"/>
        </w:trPr>
        <w:tc>
          <w:tcPr>
            <w:tcW w:w="9101" w:type="dxa"/>
            <w:gridSpan w:val="2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EE00C7B" w14:textId="77777777" w:rsidR="00853BF0" w:rsidRPr="00C36136" w:rsidRDefault="00853BF0" w:rsidP="00A514C6">
            <w:pPr>
              <w:tabs>
                <w:tab w:val="left" w:pos="0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C36136">
              <w:rPr>
                <w:rFonts w:ascii="Arial" w:hAnsi="Arial" w:cs="Arial"/>
                <w:b/>
                <w:sz w:val="24"/>
                <w:szCs w:val="24"/>
              </w:rPr>
              <w:t>Auskunft über allfällige Betreibungen in den letzten zwei Jahren</w:t>
            </w:r>
          </w:p>
          <w:p w14:paraId="544BA56C" w14:textId="77777777" w:rsidR="00254742" w:rsidRPr="00C36136" w:rsidRDefault="00254742" w:rsidP="00254742">
            <w:pPr>
              <w:tabs>
                <w:tab w:val="left" w:pos="0"/>
              </w:tabs>
              <w:spacing w:before="60" w:line="240" w:lineRule="exact"/>
              <w:rPr>
                <w:rFonts w:ascii="Arial" w:hAnsi="Arial" w:cs="Arial"/>
                <w:bCs/>
                <w:sz w:val="18"/>
                <w:szCs w:val="18"/>
              </w:rPr>
            </w:pPr>
            <w:r w:rsidRPr="00C36136">
              <w:rPr>
                <w:rFonts w:ascii="Arial" w:hAnsi="Arial" w:cs="Arial"/>
                <w:bCs/>
                <w:sz w:val="18"/>
                <w:szCs w:val="18"/>
              </w:rPr>
              <w:t>Die Ortsgemeinde behält sich vor, einen Betreibungsauszug einzufordern.</w:t>
            </w:r>
          </w:p>
        </w:tc>
      </w:tr>
      <w:tr w:rsidR="00853BF0" w:rsidRPr="00D4038C" w14:paraId="14948266" w14:textId="77777777" w:rsidTr="00254742">
        <w:trPr>
          <w:trHeight w:val="186"/>
        </w:trPr>
        <w:tc>
          <w:tcPr>
            <w:tcW w:w="584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6F69EC5" w14:textId="77777777" w:rsidR="00853BF0" w:rsidRPr="00D4038C" w:rsidRDefault="00853BF0" w:rsidP="00A514C6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E35E4BA" w14:textId="77777777" w:rsidR="00853BF0" w:rsidRPr="00D4038C" w:rsidRDefault="00853BF0" w:rsidP="00A514C6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BF0" w:rsidRPr="00D4038C" w14:paraId="6046F8D8" w14:textId="77777777" w:rsidTr="00D20048">
        <w:trPr>
          <w:trHeight w:val="226"/>
        </w:trPr>
        <w:tc>
          <w:tcPr>
            <w:tcW w:w="5841" w:type="dxa"/>
            <w:tcBorders>
              <w:bottom w:val="single" w:sz="4" w:space="0" w:color="auto"/>
            </w:tcBorders>
            <w:vAlign w:val="center"/>
          </w:tcPr>
          <w:p w14:paraId="205B39D4" w14:textId="77777777" w:rsidR="00853BF0" w:rsidRPr="00D4038C" w:rsidRDefault="00853BF0" w:rsidP="00A514C6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Wurden in den letzten zwei Jahren gegen Sie Betreibungen eingeleitet?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6C64B63" w14:textId="77777777" w:rsidR="00853BF0" w:rsidRPr="00AE74F7" w:rsidRDefault="00E35D2B" w:rsidP="00D20048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595592298"/>
                <w:lock w:val="sdtLocked"/>
                <w:placeholder>
                  <w:docPart w:val="BB4DB0DBC61D406D979512943BF22D5B"/>
                </w:placeholder>
                <w:showingPlcHdr/>
                <w:text w:multiLine="1"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Antwort zur Frage</w:t>
                </w:r>
              </w:sdtContent>
            </w:sdt>
          </w:p>
        </w:tc>
      </w:tr>
    </w:tbl>
    <w:p w14:paraId="1DC5552E" w14:textId="77777777" w:rsidR="00F71724" w:rsidRPr="00AE74F7" w:rsidRDefault="00F71724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36618FF7" w14:textId="77777777" w:rsidR="00A514C6" w:rsidRPr="00AE74F7" w:rsidRDefault="00A514C6" w:rsidP="00AE74F7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10F64248" w14:textId="77777777" w:rsidR="00E62E47" w:rsidRPr="00922722" w:rsidRDefault="00E62E47" w:rsidP="00922722">
      <w:pPr>
        <w:spacing w:after="0" w:line="240" w:lineRule="exact"/>
        <w:rPr>
          <w:rFonts w:ascii="Arial" w:hAnsi="Arial" w:cs="Arial"/>
          <w:sz w:val="20"/>
          <w:szCs w:val="20"/>
        </w:rPr>
      </w:pPr>
      <w:r w:rsidRPr="00922722">
        <w:rPr>
          <w:rFonts w:ascii="Arial" w:hAnsi="Arial" w:cs="Arial"/>
          <w:sz w:val="20"/>
          <w:szCs w:val="20"/>
        </w:rPr>
        <w:t>Die Ortsgemeinde möchte spekulative Käufe der Eigentumswohnungen vermeiden. Der/Die Bewerber/in bestätigt mit der Unterschrift, dass es ihm/ihr bewusst ist, dass zur Vermeidung spekulativer Kaufabsichten die Ortsgemeinde ab Eintrag im Grundbuch ein 10-jähriges Vorkaufsrecht zum Verkaufspreis plus max. CHF 50'000 für nachgewiesene</w:t>
      </w:r>
      <w:r w:rsidR="00922722">
        <w:rPr>
          <w:rFonts w:ascii="Arial" w:hAnsi="Arial" w:cs="Arial"/>
          <w:sz w:val="20"/>
          <w:szCs w:val="20"/>
        </w:rPr>
        <w:t>,</w:t>
      </w:r>
      <w:r w:rsidRPr="00922722">
        <w:rPr>
          <w:rFonts w:ascii="Arial" w:hAnsi="Arial" w:cs="Arial"/>
          <w:sz w:val="20"/>
          <w:szCs w:val="20"/>
        </w:rPr>
        <w:t xml:space="preserve"> bauliche Mehraufwendungen erhält. Kein Vorkaufsrecht besteht im Falle des Todes des/der STWE-(Mit)-Eigentümers/in.  </w:t>
      </w:r>
    </w:p>
    <w:p w14:paraId="525974DC" w14:textId="77777777" w:rsidR="00E62E47" w:rsidRPr="00922722" w:rsidRDefault="00E62E47" w:rsidP="00922722">
      <w:pPr>
        <w:tabs>
          <w:tab w:val="left" w:pos="0"/>
          <w:tab w:val="left" w:pos="5103"/>
          <w:tab w:val="right" w:pos="9072"/>
        </w:tabs>
        <w:spacing w:after="0" w:line="240" w:lineRule="exact"/>
        <w:jc w:val="both"/>
        <w:rPr>
          <w:rFonts w:ascii="Arial" w:hAnsi="Arial" w:cs="Arial"/>
          <w:sz w:val="20"/>
          <w:szCs w:val="20"/>
        </w:rPr>
      </w:pPr>
    </w:p>
    <w:p w14:paraId="4CE4F84F" w14:textId="1F5EA89B" w:rsidR="003574DA" w:rsidRPr="00922722" w:rsidRDefault="004809E4" w:rsidP="00922722">
      <w:pPr>
        <w:tabs>
          <w:tab w:val="left" w:pos="0"/>
          <w:tab w:val="left" w:pos="5103"/>
          <w:tab w:val="right" w:pos="9072"/>
        </w:tabs>
        <w:spacing w:after="0" w:line="240" w:lineRule="exact"/>
        <w:jc w:val="both"/>
        <w:rPr>
          <w:rFonts w:ascii="Arial" w:hAnsi="Arial" w:cs="Arial"/>
          <w:sz w:val="20"/>
          <w:szCs w:val="20"/>
        </w:rPr>
      </w:pPr>
      <w:r w:rsidRPr="00922722">
        <w:rPr>
          <w:rFonts w:ascii="Arial" w:hAnsi="Arial" w:cs="Arial"/>
          <w:sz w:val="20"/>
          <w:szCs w:val="20"/>
        </w:rPr>
        <w:t xml:space="preserve">Der Verwaltungsrat </w:t>
      </w:r>
      <w:r w:rsidR="000224B8" w:rsidRPr="00922722">
        <w:rPr>
          <w:rFonts w:ascii="Arial" w:hAnsi="Arial" w:cs="Arial"/>
          <w:sz w:val="20"/>
          <w:szCs w:val="20"/>
        </w:rPr>
        <w:t xml:space="preserve">wird nach Abschluss der </w:t>
      </w:r>
      <w:r w:rsidR="00180399" w:rsidRPr="00922722">
        <w:rPr>
          <w:rFonts w:ascii="Arial" w:hAnsi="Arial" w:cs="Arial"/>
          <w:sz w:val="20"/>
          <w:szCs w:val="20"/>
        </w:rPr>
        <w:t xml:space="preserve">Bewerbungsperiode </w:t>
      </w:r>
      <w:r w:rsidR="00096266" w:rsidRPr="00922722">
        <w:rPr>
          <w:rFonts w:ascii="Arial" w:hAnsi="Arial" w:cs="Arial"/>
          <w:sz w:val="20"/>
          <w:szCs w:val="20"/>
        </w:rPr>
        <w:t xml:space="preserve">die Wohnungen aufgrund der eingereichten </w:t>
      </w:r>
      <w:r w:rsidR="003574DA" w:rsidRPr="00922722">
        <w:rPr>
          <w:rFonts w:ascii="Arial" w:hAnsi="Arial" w:cs="Arial"/>
          <w:sz w:val="20"/>
          <w:szCs w:val="20"/>
        </w:rPr>
        <w:t>Bewerbungen</w:t>
      </w:r>
      <w:r w:rsidR="00096266" w:rsidRPr="00922722">
        <w:rPr>
          <w:rFonts w:ascii="Arial" w:hAnsi="Arial" w:cs="Arial"/>
          <w:sz w:val="20"/>
          <w:szCs w:val="20"/>
        </w:rPr>
        <w:t xml:space="preserve"> zuteilen. Dabei wird der Bezug zu Goldach bevorzugt behandelt. </w:t>
      </w:r>
      <w:r w:rsidR="00B478B7" w:rsidRPr="00922722">
        <w:rPr>
          <w:rFonts w:ascii="Arial" w:hAnsi="Arial" w:cs="Arial"/>
          <w:sz w:val="20"/>
          <w:szCs w:val="20"/>
        </w:rPr>
        <w:t xml:space="preserve">Im Anschluss an diese Sitzung werden jene </w:t>
      </w:r>
      <w:r w:rsidR="00AA472E" w:rsidRPr="00922722">
        <w:rPr>
          <w:rFonts w:ascii="Arial" w:hAnsi="Arial" w:cs="Arial"/>
          <w:sz w:val="20"/>
          <w:szCs w:val="20"/>
        </w:rPr>
        <w:t xml:space="preserve">Bewerberinnen/Bewerber vorgängig informiert, welche eine Wohnung zugeteilt erhalten haben. </w:t>
      </w:r>
    </w:p>
    <w:p w14:paraId="0716C71E" w14:textId="77777777" w:rsidR="00ED4864" w:rsidRPr="00922722" w:rsidRDefault="00ED4864" w:rsidP="00922722">
      <w:pPr>
        <w:tabs>
          <w:tab w:val="left" w:pos="0"/>
          <w:tab w:val="left" w:pos="5103"/>
          <w:tab w:val="right" w:pos="9072"/>
        </w:tabs>
        <w:spacing w:after="0" w:line="240" w:lineRule="exact"/>
        <w:jc w:val="both"/>
        <w:rPr>
          <w:rFonts w:ascii="Arial" w:hAnsi="Arial" w:cs="Arial"/>
          <w:sz w:val="20"/>
          <w:szCs w:val="20"/>
        </w:rPr>
      </w:pPr>
    </w:p>
    <w:p w14:paraId="0FE18A44" w14:textId="77777777" w:rsidR="00BB1026" w:rsidRPr="00922722" w:rsidRDefault="00FE7A92" w:rsidP="00922722">
      <w:pPr>
        <w:tabs>
          <w:tab w:val="left" w:pos="0"/>
          <w:tab w:val="left" w:pos="5103"/>
          <w:tab w:val="right" w:pos="9072"/>
        </w:tabs>
        <w:spacing w:after="0" w:line="240" w:lineRule="exact"/>
        <w:jc w:val="both"/>
        <w:rPr>
          <w:rFonts w:ascii="Arial" w:hAnsi="Arial" w:cs="Arial"/>
          <w:sz w:val="20"/>
          <w:szCs w:val="20"/>
        </w:rPr>
      </w:pPr>
      <w:r w:rsidRPr="00922722">
        <w:rPr>
          <w:rFonts w:ascii="Arial" w:hAnsi="Arial" w:cs="Arial"/>
          <w:sz w:val="20"/>
          <w:szCs w:val="20"/>
        </w:rPr>
        <w:t>Die zugestellte Reservationsvereinbarung ist innert der gesetzten Frist zu reto</w:t>
      </w:r>
      <w:r w:rsidR="00B91C6D" w:rsidRPr="00922722">
        <w:rPr>
          <w:rFonts w:ascii="Arial" w:hAnsi="Arial" w:cs="Arial"/>
          <w:sz w:val="20"/>
          <w:szCs w:val="20"/>
        </w:rPr>
        <w:t>u</w:t>
      </w:r>
      <w:r w:rsidRPr="00922722">
        <w:rPr>
          <w:rFonts w:ascii="Arial" w:hAnsi="Arial" w:cs="Arial"/>
          <w:sz w:val="20"/>
          <w:szCs w:val="20"/>
        </w:rPr>
        <w:t xml:space="preserve">rnieren und die </w:t>
      </w:r>
      <w:r w:rsidR="00B91C6D" w:rsidRPr="00922722">
        <w:rPr>
          <w:rFonts w:ascii="Arial" w:hAnsi="Arial" w:cs="Arial"/>
          <w:sz w:val="20"/>
          <w:szCs w:val="20"/>
        </w:rPr>
        <w:t xml:space="preserve">Reservationszahlung bis zum angegebenen Datum zu leisten. </w:t>
      </w:r>
      <w:r w:rsidR="00116FA2" w:rsidRPr="00922722">
        <w:rPr>
          <w:rFonts w:ascii="Arial" w:hAnsi="Arial" w:cs="Arial"/>
          <w:sz w:val="20"/>
          <w:szCs w:val="20"/>
        </w:rPr>
        <w:t xml:space="preserve">Sollte die Reservationsvereinbarung nicht </w:t>
      </w:r>
      <w:r w:rsidR="00BC7DC0" w:rsidRPr="00922722">
        <w:rPr>
          <w:rFonts w:ascii="Arial" w:hAnsi="Arial" w:cs="Arial"/>
          <w:sz w:val="20"/>
          <w:szCs w:val="20"/>
        </w:rPr>
        <w:t>pünktlich retourniert werden und/oder die Reservationszahlung nicht rechtzeitig geleistet werden</w:t>
      </w:r>
      <w:r w:rsidR="00ED4864" w:rsidRPr="00922722">
        <w:rPr>
          <w:rFonts w:ascii="Arial" w:hAnsi="Arial" w:cs="Arial"/>
          <w:sz w:val="20"/>
          <w:szCs w:val="20"/>
        </w:rPr>
        <w:t>,</w:t>
      </w:r>
      <w:r w:rsidR="00BC7DC0" w:rsidRPr="00922722">
        <w:rPr>
          <w:rFonts w:ascii="Arial" w:hAnsi="Arial" w:cs="Arial"/>
          <w:sz w:val="20"/>
          <w:szCs w:val="20"/>
        </w:rPr>
        <w:t xml:space="preserve"> </w:t>
      </w:r>
      <w:r w:rsidR="00C63F4C" w:rsidRPr="00922722">
        <w:rPr>
          <w:rFonts w:ascii="Arial" w:hAnsi="Arial" w:cs="Arial"/>
          <w:sz w:val="20"/>
          <w:szCs w:val="20"/>
        </w:rPr>
        <w:t>wird für die zugeteilte Wohnung der/</w:t>
      </w:r>
      <w:proofErr w:type="gramStart"/>
      <w:r w:rsidR="00C63F4C" w:rsidRPr="00922722">
        <w:rPr>
          <w:rFonts w:ascii="Arial" w:hAnsi="Arial" w:cs="Arial"/>
          <w:sz w:val="20"/>
          <w:szCs w:val="20"/>
        </w:rPr>
        <w:t xml:space="preserve">die nächste </w:t>
      </w:r>
      <w:r w:rsidR="00ED4864" w:rsidRPr="00922722">
        <w:rPr>
          <w:rFonts w:ascii="Arial" w:hAnsi="Arial" w:cs="Arial"/>
          <w:sz w:val="20"/>
          <w:szCs w:val="20"/>
        </w:rPr>
        <w:t>Bewerber</w:t>
      </w:r>
      <w:proofErr w:type="gramEnd"/>
      <w:r w:rsidR="00C63F4C" w:rsidRPr="00922722">
        <w:rPr>
          <w:rFonts w:ascii="Arial" w:hAnsi="Arial" w:cs="Arial"/>
          <w:sz w:val="20"/>
          <w:szCs w:val="20"/>
        </w:rPr>
        <w:t xml:space="preserve">/in auf der Warteliste berücksichtigt. </w:t>
      </w:r>
    </w:p>
    <w:p w14:paraId="5A82074D" w14:textId="77777777" w:rsidR="00BB1026" w:rsidRPr="00922722" w:rsidRDefault="00BB1026" w:rsidP="00922722">
      <w:pPr>
        <w:tabs>
          <w:tab w:val="left" w:pos="0"/>
          <w:tab w:val="left" w:pos="5103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495F0271" w14:textId="77777777" w:rsidR="00B91C6D" w:rsidRPr="00922722" w:rsidRDefault="00B91C6D" w:rsidP="00922722">
      <w:pPr>
        <w:tabs>
          <w:tab w:val="left" w:pos="0"/>
          <w:tab w:val="left" w:pos="5103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5CED9159" w14:textId="77777777" w:rsidR="00B91C6D" w:rsidRDefault="00922722" w:rsidP="00922722">
      <w:pPr>
        <w:tabs>
          <w:tab w:val="left" w:pos="0"/>
          <w:tab w:val="left" w:pos="4962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Ort, </w:t>
      </w:r>
      <w:r w:rsidR="00B91C6D" w:rsidRPr="00922722">
        <w:rPr>
          <w:rFonts w:ascii="Arial" w:hAnsi="Arial" w:cs="Arial"/>
          <w:sz w:val="20"/>
          <w:szCs w:val="20"/>
        </w:rPr>
        <w:t>Datum:</w:t>
      </w:r>
      <w:r w:rsidR="00B91C6D" w:rsidRPr="00922722">
        <w:rPr>
          <w:rFonts w:ascii="Arial" w:hAnsi="Arial" w:cs="Arial"/>
          <w:sz w:val="20"/>
          <w:szCs w:val="20"/>
        </w:rPr>
        <w:tab/>
        <w:t>Unterschrift:</w:t>
      </w:r>
    </w:p>
    <w:p w14:paraId="20EDFD8B" w14:textId="77777777" w:rsidR="00922722" w:rsidRDefault="00922722" w:rsidP="00922722">
      <w:pPr>
        <w:tabs>
          <w:tab w:val="left" w:pos="0"/>
          <w:tab w:val="left" w:pos="4962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65247AC9" w14:textId="77777777" w:rsidR="00922722" w:rsidRDefault="00922722" w:rsidP="00922722">
      <w:pPr>
        <w:tabs>
          <w:tab w:val="left" w:pos="0"/>
          <w:tab w:val="left" w:pos="4962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43876130" w14:textId="77777777" w:rsidR="00922722" w:rsidRDefault="00922722" w:rsidP="00922722">
      <w:pPr>
        <w:tabs>
          <w:tab w:val="left" w:pos="0"/>
          <w:tab w:val="left" w:pos="4962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3BA8450E" w14:textId="77777777" w:rsidR="00922722" w:rsidRPr="00922722" w:rsidRDefault="00922722" w:rsidP="00922722">
      <w:pPr>
        <w:tabs>
          <w:tab w:val="left" w:pos="0"/>
          <w:tab w:val="left" w:pos="4962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896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06"/>
        <w:gridCol w:w="956"/>
        <w:gridCol w:w="4007"/>
      </w:tblGrid>
      <w:tr w:rsidR="00345D8A" w14:paraId="4127B4CC" w14:textId="77777777" w:rsidTr="008076E6">
        <w:tc>
          <w:tcPr>
            <w:tcW w:w="4006" w:type="dxa"/>
          </w:tcPr>
          <w:p w14:paraId="416E0307" w14:textId="77777777" w:rsidR="00345D8A" w:rsidRDefault="00E35D2B" w:rsidP="00345D8A">
            <w:pPr>
              <w:tabs>
                <w:tab w:val="left" w:pos="0"/>
                <w:tab w:val="left" w:pos="4962"/>
                <w:tab w:val="right" w:pos="9072"/>
              </w:tabs>
              <w:spacing w:line="240" w:lineRule="exact"/>
              <w:ind w:hanging="105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30299989"/>
                <w:placeholder>
                  <w:docPart w:val="802C121497004F8E9C2C61F2ECA99050"/>
                </w:placeholder>
                <w:showingPlcHdr/>
                <w:text/>
              </w:sdtPr>
              <w:sdtEndPr/>
              <w:sdtContent>
                <w:r w:rsidR="00646349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Ort</w:t>
                </w:r>
              </w:sdtContent>
            </w:sdt>
            <w:r w:rsidR="00345D8A">
              <w:rPr>
                <w:rFonts w:ascii="Arial" w:hAnsi="Arial" w:cs="Arial"/>
                <w:sz w:val="20"/>
                <w:szCs w:val="20"/>
              </w:rPr>
              <w:t xml:space="preserve">,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863743347"/>
                <w:placeholder>
                  <w:docPart w:val="720C2534F14E4B60A6BDB5198D81F4CA"/>
                </w:placeholder>
                <w:showingPlcHdr/>
                <w:date>
                  <w:dateFormat w:val="d. MMMM yyyy"/>
                  <w:lid w:val="de-CH"/>
                  <w:storeMappedDataAs w:val="dateTime"/>
                  <w:calendar w:val="gregorian"/>
                </w:date>
              </w:sdtPr>
              <w:sdtEndPr/>
              <w:sdtContent>
                <w:r w:rsidR="00646349" w:rsidRPr="00345D8A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Datum einzugeben.</w:t>
                </w:r>
              </w:sdtContent>
            </w:sdt>
          </w:p>
        </w:tc>
        <w:tc>
          <w:tcPr>
            <w:tcW w:w="956" w:type="dxa"/>
            <w:tcBorders>
              <w:top w:val="nil"/>
              <w:bottom w:val="nil"/>
            </w:tcBorders>
          </w:tcPr>
          <w:p w14:paraId="3476EE53" w14:textId="77777777" w:rsidR="00345D8A" w:rsidRDefault="00345D8A" w:rsidP="00922722">
            <w:pPr>
              <w:tabs>
                <w:tab w:val="left" w:pos="0"/>
                <w:tab w:val="left" w:pos="4962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7" w:type="dxa"/>
          </w:tcPr>
          <w:p w14:paraId="51A1A444" w14:textId="77777777" w:rsidR="00345D8A" w:rsidRDefault="00345D8A" w:rsidP="00922722">
            <w:pPr>
              <w:tabs>
                <w:tab w:val="left" w:pos="0"/>
                <w:tab w:val="left" w:pos="4962"/>
                <w:tab w:val="right" w:pos="9072"/>
              </w:tabs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4FC5C2" w14:textId="77777777" w:rsidR="00F05C59" w:rsidRPr="00922722" w:rsidRDefault="00F05C59" w:rsidP="00922722">
      <w:pPr>
        <w:tabs>
          <w:tab w:val="left" w:pos="0"/>
          <w:tab w:val="left" w:pos="4962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2E62808A" w14:textId="77777777" w:rsidR="00B91C6D" w:rsidRPr="00922722" w:rsidRDefault="00B91C6D" w:rsidP="00922722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13E9F88A" w14:textId="77777777" w:rsidR="00B91C6D" w:rsidRPr="00922722" w:rsidRDefault="00B91C6D" w:rsidP="00922722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11F087C6" w14:textId="77777777" w:rsidR="007D6732" w:rsidRPr="00922722" w:rsidRDefault="00452AFC" w:rsidP="00922722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  <w:r w:rsidRPr="00922722">
        <w:rPr>
          <w:rFonts w:ascii="Arial" w:hAnsi="Arial" w:cs="Arial"/>
          <w:sz w:val="20"/>
          <w:szCs w:val="20"/>
        </w:rPr>
        <w:t xml:space="preserve">Formular im Original </w:t>
      </w:r>
      <w:r w:rsidR="00F00FCF" w:rsidRPr="00922722">
        <w:rPr>
          <w:rFonts w:ascii="Arial" w:hAnsi="Arial" w:cs="Arial"/>
          <w:sz w:val="20"/>
          <w:szCs w:val="20"/>
        </w:rPr>
        <w:t xml:space="preserve">oder als PDF schicken an: </w:t>
      </w:r>
    </w:p>
    <w:p w14:paraId="53956EE6" w14:textId="77777777" w:rsidR="00F00FCF" w:rsidRPr="00922722" w:rsidRDefault="00F00FCF" w:rsidP="00922722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</w:p>
    <w:p w14:paraId="26CC61B2" w14:textId="77777777" w:rsidR="00AD488C" w:rsidRPr="00922722" w:rsidRDefault="00AD488C" w:rsidP="00922722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  <w:r w:rsidRPr="00922722">
        <w:rPr>
          <w:rFonts w:ascii="Arial" w:hAnsi="Arial" w:cs="Arial"/>
          <w:sz w:val="20"/>
          <w:szCs w:val="20"/>
        </w:rPr>
        <w:t>Ortsgemeinde Goldach</w:t>
      </w:r>
    </w:p>
    <w:p w14:paraId="09CCB1F9" w14:textId="77777777" w:rsidR="00AD488C" w:rsidRPr="00922722" w:rsidRDefault="00C570BA" w:rsidP="00922722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  <w:r w:rsidRPr="00922722">
        <w:rPr>
          <w:rFonts w:ascii="Arial" w:hAnsi="Arial" w:cs="Arial"/>
          <w:sz w:val="20"/>
          <w:szCs w:val="20"/>
        </w:rPr>
        <w:t>Bruggmühlestrasse 7</w:t>
      </w:r>
    </w:p>
    <w:p w14:paraId="0CD45BCD" w14:textId="77777777" w:rsidR="00AD488C" w:rsidRPr="00922722" w:rsidRDefault="00AD488C" w:rsidP="00922722">
      <w:pPr>
        <w:tabs>
          <w:tab w:val="left" w:pos="0"/>
          <w:tab w:val="right" w:pos="9072"/>
        </w:tabs>
        <w:spacing w:after="0" w:line="240" w:lineRule="exact"/>
        <w:rPr>
          <w:rFonts w:ascii="Arial" w:hAnsi="Arial" w:cs="Arial"/>
          <w:sz w:val="20"/>
          <w:szCs w:val="20"/>
        </w:rPr>
      </w:pPr>
      <w:r w:rsidRPr="00922722">
        <w:rPr>
          <w:rFonts w:ascii="Arial" w:hAnsi="Arial" w:cs="Arial"/>
          <w:sz w:val="20"/>
          <w:szCs w:val="20"/>
        </w:rPr>
        <w:t>9403 Goldach</w:t>
      </w:r>
    </w:p>
    <w:p w14:paraId="49D27FBE" w14:textId="77777777" w:rsidR="00175CA1" w:rsidRPr="00922722" w:rsidRDefault="00175CA1" w:rsidP="009E55F8">
      <w:pPr>
        <w:tabs>
          <w:tab w:val="left" w:pos="0"/>
          <w:tab w:val="right" w:pos="907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B7B85AD" w14:textId="77777777" w:rsidR="00AD488C" w:rsidRPr="00922722" w:rsidRDefault="00C570BA" w:rsidP="009E55F8">
      <w:pPr>
        <w:tabs>
          <w:tab w:val="left" w:pos="0"/>
          <w:tab w:val="right" w:pos="907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922722">
        <w:rPr>
          <w:rFonts w:ascii="Arial" w:hAnsi="Arial" w:cs="Arial"/>
          <w:sz w:val="20"/>
          <w:szCs w:val="20"/>
        </w:rPr>
        <w:t>sekretariat@og-goldach.ch</w:t>
      </w:r>
    </w:p>
    <w:sectPr w:rsidR="00AD488C" w:rsidRPr="00922722" w:rsidSect="00DC0196">
      <w:headerReference w:type="default" r:id="rId9"/>
      <w:pgSz w:w="11906" w:h="16838"/>
      <w:pgMar w:top="226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D46BE" w14:textId="77777777" w:rsidR="008D3F0F" w:rsidRDefault="008D3F0F" w:rsidP="00E52FB9">
      <w:pPr>
        <w:spacing w:after="0" w:line="240" w:lineRule="auto"/>
      </w:pPr>
      <w:r>
        <w:separator/>
      </w:r>
    </w:p>
  </w:endnote>
  <w:endnote w:type="continuationSeparator" w:id="0">
    <w:p w14:paraId="0D620E69" w14:textId="77777777" w:rsidR="008D3F0F" w:rsidRDefault="008D3F0F" w:rsidP="00E52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F99B4" w14:textId="77777777" w:rsidR="008D3F0F" w:rsidRDefault="008D3F0F" w:rsidP="00E52FB9">
      <w:pPr>
        <w:spacing w:after="0" w:line="240" w:lineRule="auto"/>
      </w:pPr>
      <w:r>
        <w:separator/>
      </w:r>
    </w:p>
  </w:footnote>
  <w:footnote w:type="continuationSeparator" w:id="0">
    <w:p w14:paraId="7E895634" w14:textId="77777777" w:rsidR="008D3F0F" w:rsidRDefault="008D3F0F" w:rsidP="00E52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999BF" w14:textId="77777777" w:rsidR="00E52FB9" w:rsidRPr="001209B4" w:rsidRDefault="001209B4" w:rsidP="001209B4">
    <w:pPr>
      <w:pStyle w:val="Kopfzeile"/>
    </w:pPr>
    <w:r>
      <w:tab/>
    </w:r>
    <w:r>
      <w:tab/>
    </w:r>
    <w:r>
      <w:rPr>
        <w:noProof/>
        <w:lang w:eastAsia="de-CH"/>
      </w:rPr>
      <w:drawing>
        <wp:inline distT="0" distB="0" distL="0" distR="0" wp14:anchorId="05430624" wp14:editId="774F583C">
          <wp:extent cx="1828800" cy="621030"/>
          <wp:effectExtent l="0" t="0" r="0" b="7620"/>
          <wp:docPr id="210122872" name="Grafik 2101228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43337F"/>
    <w:multiLevelType w:val="hybridMultilevel"/>
    <w:tmpl w:val="3EEE79D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54A96"/>
    <w:multiLevelType w:val="hybridMultilevel"/>
    <w:tmpl w:val="F55ED7DC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022781">
    <w:abstractNumId w:val="0"/>
  </w:num>
  <w:num w:numId="2" w16cid:durableId="157627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XcKfcKRbPXXWzElI3ypIc3Roi98sABk3B5UGJanJelC+pBRysPe7RCQQnzu8VYdmJsW58n7cbiO+dhfXv4WFw==" w:salt="M7ymNa3QN7CvYbjYuv5lCg==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A54"/>
    <w:rsid w:val="000078B2"/>
    <w:rsid w:val="000224B8"/>
    <w:rsid w:val="0004212A"/>
    <w:rsid w:val="00043E88"/>
    <w:rsid w:val="00044498"/>
    <w:rsid w:val="00074A18"/>
    <w:rsid w:val="00096266"/>
    <w:rsid w:val="000A254F"/>
    <w:rsid w:val="000A31F8"/>
    <w:rsid w:val="000B0DCD"/>
    <w:rsid w:val="000C0D93"/>
    <w:rsid w:val="000C5ECD"/>
    <w:rsid w:val="000F5602"/>
    <w:rsid w:val="00103EF8"/>
    <w:rsid w:val="001125D8"/>
    <w:rsid w:val="00116FA2"/>
    <w:rsid w:val="001209B4"/>
    <w:rsid w:val="00123626"/>
    <w:rsid w:val="00124488"/>
    <w:rsid w:val="00126B4F"/>
    <w:rsid w:val="00142FC3"/>
    <w:rsid w:val="001534F4"/>
    <w:rsid w:val="00175CA1"/>
    <w:rsid w:val="00180399"/>
    <w:rsid w:val="001B3A4E"/>
    <w:rsid w:val="001B736C"/>
    <w:rsid w:val="001C374D"/>
    <w:rsid w:val="001F7C73"/>
    <w:rsid w:val="002111D1"/>
    <w:rsid w:val="00217E23"/>
    <w:rsid w:val="002347C0"/>
    <w:rsid w:val="00236511"/>
    <w:rsid w:val="00254742"/>
    <w:rsid w:val="00257CED"/>
    <w:rsid w:val="00296222"/>
    <w:rsid w:val="002B0F35"/>
    <w:rsid w:val="002D0AB7"/>
    <w:rsid w:val="002D1339"/>
    <w:rsid w:val="002F41CA"/>
    <w:rsid w:val="002F658B"/>
    <w:rsid w:val="0032400B"/>
    <w:rsid w:val="0034276A"/>
    <w:rsid w:val="00345D8A"/>
    <w:rsid w:val="003574DA"/>
    <w:rsid w:val="00363417"/>
    <w:rsid w:val="0037171A"/>
    <w:rsid w:val="00387861"/>
    <w:rsid w:val="003971B1"/>
    <w:rsid w:val="003B25E5"/>
    <w:rsid w:val="003C56A4"/>
    <w:rsid w:val="003D510E"/>
    <w:rsid w:val="003D674B"/>
    <w:rsid w:val="003D7F91"/>
    <w:rsid w:val="003F73DE"/>
    <w:rsid w:val="00400E24"/>
    <w:rsid w:val="00410F98"/>
    <w:rsid w:val="00417D5F"/>
    <w:rsid w:val="00452AFC"/>
    <w:rsid w:val="00461E84"/>
    <w:rsid w:val="00472F58"/>
    <w:rsid w:val="004809E4"/>
    <w:rsid w:val="004A13C3"/>
    <w:rsid w:val="004A29D8"/>
    <w:rsid w:val="004C76E9"/>
    <w:rsid w:val="004E1465"/>
    <w:rsid w:val="00532843"/>
    <w:rsid w:val="00545F1D"/>
    <w:rsid w:val="00560715"/>
    <w:rsid w:val="005901C9"/>
    <w:rsid w:val="005C23CC"/>
    <w:rsid w:val="005D3D73"/>
    <w:rsid w:val="005F057C"/>
    <w:rsid w:val="005F1C14"/>
    <w:rsid w:val="00624B92"/>
    <w:rsid w:val="0063533A"/>
    <w:rsid w:val="00643745"/>
    <w:rsid w:val="00646349"/>
    <w:rsid w:val="00665F68"/>
    <w:rsid w:val="00692B23"/>
    <w:rsid w:val="00696324"/>
    <w:rsid w:val="006E0A54"/>
    <w:rsid w:val="00710DDD"/>
    <w:rsid w:val="00724A7E"/>
    <w:rsid w:val="0073662A"/>
    <w:rsid w:val="007436E8"/>
    <w:rsid w:val="00743A16"/>
    <w:rsid w:val="0077329E"/>
    <w:rsid w:val="007B2817"/>
    <w:rsid w:val="007D0ACE"/>
    <w:rsid w:val="007D5DC0"/>
    <w:rsid w:val="007D6732"/>
    <w:rsid w:val="007E39AB"/>
    <w:rsid w:val="007F76AF"/>
    <w:rsid w:val="008076E6"/>
    <w:rsid w:val="00853BF0"/>
    <w:rsid w:val="00862D4F"/>
    <w:rsid w:val="008769EC"/>
    <w:rsid w:val="008836FA"/>
    <w:rsid w:val="00883A6F"/>
    <w:rsid w:val="008C7CB0"/>
    <w:rsid w:val="008D3F0F"/>
    <w:rsid w:val="008F1BE4"/>
    <w:rsid w:val="008F6BC1"/>
    <w:rsid w:val="009056A0"/>
    <w:rsid w:val="00922722"/>
    <w:rsid w:val="00962767"/>
    <w:rsid w:val="009674CD"/>
    <w:rsid w:val="0097719E"/>
    <w:rsid w:val="00985033"/>
    <w:rsid w:val="0099440F"/>
    <w:rsid w:val="009A3024"/>
    <w:rsid w:val="009C484D"/>
    <w:rsid w:val="009D0B7A"/>
    <w:rsid w:val="009E55F8"/>
    <w:rsid w:val="00A00740"/>
    <w:rsid w:val="00A21312"/>
    <w:rsid w:val="00A2643E"/>
    <w:rsid w:val="00A329B2"/>
    <w:rsid w:val="00A514C6"/>
    <w:rsid w:val="00A51DBC"/>
    <w:rsid w:val="00A6201A"/>
    <w:rsid w:val="00A77423"/>
    <w:rsid w:val="00AA05A4"/>
    <w:rsid w:val="00AA3228"/>
    <w:rsid w:val="00AA472E"/>
    <w:rsid w:val="00AB1B99"/>
    <w:rsid w:val="00AB6393"/>
    <w:rsid w:val="00AD1A7D"/>
    <w:rsid w:val="00AD488C"/>
    <w:rsid w:val="00AE74F7"/>
    <w:rsid w:val="00B0549A"/>
    <w:rsid w:val="00B23CDE"/>
    <w:rsid w:val="00B478B7"/>
    <w:rsid w:val="00B84037"/>
    <w:rsid w:val="00B91C6D"/>
    <w:rsid w:val="00BA33D6"/>
    <w:rsid w:val="00BA7E6C"/>
    <w:rsid w:val="00BB1026"/>
    <w:rsid w:val="00BC1B4E"/>
    <w:rsid w:val="00BC7DC0"/>
    <w:rsid w:val="00BF1A47"/>
    <w:rsid w:val="00C03D8B"/>
    <w:rsid w:val="00C12140"/>
    <w:rsid w:val="00C36136"/>
    <w:rsid w:val="00C570BA"/>
    <w:rsid w:val="00C63F4C"/>
    <w:rsid w:val="00C6565D"/>
    <w:rsid w:val="00C72BFE"/>
    <w:rsid w:val="00CA62DB"/>
    <w:rsid w:val="00CA6C43"/>
    <w:rsid w:val="00CE2B35"/>
    <w:rsid w:val="00CE64BE"/>
    <w:rsid w:val="00CF63D9"/>
    <w:rsid w:val="00D20048"/>
    <w:rsid w:val="00D309D3"/>
    <w:rsid w:val="00D33C27"/>
    <w:rsid w:val="00D35993"/>
    <w:rsid w:val="00D36902"/>
    <w:rsid w:val="00D4038C"/>
    <w:rsid w:val="00D505EC"/>
    <w:rsid w:val="00D57C9E"/>
    <w:rsid w:val="00D631D7"/>
    <w:rsid w:val="00D734CF"/>
    <w:rsid w:val="00D84300"/>
    <w:rsid w:val="00D84AAE"/>
    <w:rsid w:val="00D87691"/>
    <w:rsid w:val="00DB6DCF"/>
    <w:rsid w:val="00DC0196"/>
    <w:rsid w:val="00DE7610"/>
    <w:rsid w:val="00E20973"/>
    <w:rsid w:val="00E23D60"/>
    <w:rsid w:val="00E35D2B"/>
    <w:rsid w:val="00E41B0D"/>
    <w:rsid w:val="00E50253"/>
    <w:rsid w:val="00E52FB9"/>
    <w:rsid w:val="00E62E47"/>
    <w:rsid w:val="00E72AFA"/>
    <w:rsid w:val="00E74D69"/>
    <w:rsid w:val="00E96DF5"/>
    <w:rsid w:val="00E97CE6"/>
    <w:rsid w:val="00ED38F4"/>
    <w:rsid w:val="00ED4864"/>
    <w:rsid w:val="00ED502F"/>
    <w:rsid w:val="00EE114B"/>
    <w:rsid w:val="00EE5CBF"/>
    <w:rsid w:val="00F00FCF"/>
    <w:rsid w:val="00F05C59"/>
    <w:rsid w:val="00F063C4"/>
    <w:rsid w:val="00F22030"/>
    <w:rsid w:val="00F33236"/>
    <w:rsid w:val="00F54EDF"/>
    <w:rsid w:val="00F71724"/>
    <w:rsid w:val="00F9104B"/>
    <w:rsid w:val="00FB0EEB"/>
    <w:rsid w:val="00FC1B90"/>
    <w:rsid w:val="00FC3E3A"/>
    <w:rsid w:val="00FC499D"/>
    <w:rsid w:val="00FE7A92"/>
    <w:rsid w:val="00FE7BC4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0566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D40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21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21312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4A13C3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E52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52FB9"/>
  </w:style>
  <w:style w:type="paragraph" w:styleId="Fuzeile">
    <w:name w:val="footer"/>
    <w:basedOn w:val="Standard"/>
    <w:link w:val="FuzeileZchn"/>
    <w:uiPriority w:val="99"/>
    <w:unhideWhenUsed/>
    <w:rsid w:val="00E52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52FB9"/>
  </w:style>
  <w:style w:type="character" w:styleId="Hyperlink">
    <w:name w:val="Hyperlink"/>
    <w:basedOn w:val="Absatz-Standardschriftart"/>
    <w:uiPriority w:val="99"/>
    <w:unhideWhenUsed/>
    <w:rsid w:val="00AD488C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0A3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0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A17CD83848F478D8432898534547F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4D4855-949E-49CC-B5D1-0BA6E6AB82FF}"/>
      </w:docPartPr>
      <w:docPartBody>
        <w:p w:rsidR="00A763DF" w:rsidRDefault="00A763DF">
          <w:pPr>
            <w:pStyle w:val="2A17CD83848F478D8432898534547F59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Name Vorname</w:t>
          </w:r>
        </w:p>
      </w:docPartBody>
    </w:docPart>
    <w:docPart>
      <w:docPartPr>
        <w:name w:val="34A91DA0E27841D9A01D55B55D457C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C65EDB-3386-436F-A164-F284BBD02930}"/>
      </w:docPartPr>
      <w:docPartBody>
        <w:p w:rsidR="00A763DF" w:rsidRDefault="00A763DF">
          <w:pPr>
            <w:pStyle w:val="34A91DA0E27841D9A01D55B55D457C02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Strasse Nr.</w:t>
          </w:r>
        </w:p>
      </w:docPartBody>
    </w:docPart>
    <w:docPart>
      <w:docPartPr>
        <w:name w:val="010506603AD1425FA2201FB70CD4EE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B693AC-4191-4D59-A489-57B3C69A0619}"/>
      </w:docPartPr>
      <w:docPartBody>
        <w:p w:rsidR="00A763DF" w:rsidRDefault="00A763DF">
          <w:pPr>
            <w:pStyle w:val="010506603AD1425FA2201FB70CD4EE32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PLZ Ort</w:t>
          </w:r>
        </w:p>
      </w:docPartBody>
    </w:docPart>
    <w:docPart>
      <w:docPartPr>
        <w:name w:val="B8477FF3ED7441D5942F787D61D3C1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CB57BF-C5BC-4014-9BE4-1975167A764B}"/>
      </w:docPartPr>
      <w:docPartBody>
        <w:p w:rsidR="00A763DF" w:rsidRDefault="00A763DF">
          <w:pPr>
            <w:pStyle w:val="B8477FF3ED7441D5942F787D61D3C122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Festnetznummer</w:t>
          </w:r>
        </w:p>
      </w:docPartBody>
    </w:docPart>
    <w:docPart>
      <w:docPartPr>
        <w:name w:val="59BAA51854C9431598E9722971C419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556D74-18A5-42E1-9580-9E646F18A3E0}"/>
      </w:docPartPr>
      <w:docPartBody>
        <w:p w:rsidR="00A763DF" w:rsidRDefault="00A763DF">
          <w:pPr>
            <w:pStyle w:val="59BAA51854C9431598E9722971C41930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Mobile-Nummer</w:t>
          </w:r>
        </w:p>
      </w:docPartBody>
    </w:docPart>
    <w:docPart>
      <w:docPartPr>
        <w:name w:val="2C143E0462854B2F91EDADBCE3F7D4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0A0FFF-9BA7-4F82-AEF4-221C6C736E14}"/>
      </w:docPartPr>
      <w:docPartBody>
        <w:p w:rsidR="00A763DF" w:rsidRDefault="00A763DF">
          <w:pPr>
            <w:pStyle w:val="2C143E0462854B2F91EDADBCE3F7D43B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E-Mail</w:t>
          </w:r>
        </w:p>
      </w:docPartBody>
    </w:docPart>
    <w:docPart>
      <w:docPartPr>
        <w:name w:val="6A08C99AE03F4D4CA344C410ED1B06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E20FF2-71FA-4AF8-B7CA-CF5011E6A527}"/>
      </w:docPartPr>
      <w:docPartBody>
        <w:p w:rsidR="00A763DF" w:rsidRDefault="00A763DF">
          <w:pPr>
            <w:pStyle w:val="6A08C99AE03F4D4CA344C410ED1B06B1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Geburtsdatum</w:t>
          </w:r>
        </w:p>
      </w:docPartBody>
    </w:docPart>
    <w:docPart>
      <w:docPartPr>
        <w:name w:val="709B595DCC4345C88926F0B139C150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7750D3-5EEF-4881-88DC-D1A288339C15}"/>
      </w:docPartPr>
      <w:docPartBody>
        <w:p w:rsidR="00A763DF" w:rsidRDefault="00A763DF">
          <w:pPr>
            <w:pStyle w:val="709B595DCC4345C88926F0B139C1503F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Nationalität</w:t>
          </w:r>
        </w:p>
      </w:docPartBody>
    </w:docPart>
    <w:docPart>
      <w:docPartPr>
        <w:name w:val="554D9F05A6A84DFA8CC2EA4F9C54A2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7B5060-E275-454A-A66F-1F567FC5E698}"/>
      </w:docPartPr>
      <w:docPartBody>
        <w:p w:rsidR="00A763DF" w:rsidRDefault="00A763DF">
          <w:pPr>
            <w:pStyle w:val="554D9F05A6A84DFA8CC2EA4F9C54A24B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Bürgerort</w:t>
          </w:r>
        </w:p>
      </w:docPartBody>
    </w:docPart>
    <w:docPart>
      <w:docPartPr>
        <w:name w:val="6CF38ABDAFA14CB1B1367EF69FD7D7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3DB556-6E86-4D42-9AA5-ED16B339A716}"/>
      </w:docPartPr>
      <w:docPartBody>
        <w:p w:rsidR="00A763DF" w:rsidRDefault="00A763DF">
          <w:pPr>
            <w:pStyle w:val="6CF38ABDAFA14CB1B1367EF69FD7D7CF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Geburtsort</w:t>
          </w:r>
        </w:p>
      </w:docPartBody>
    </w:docPart>
    <w:docPart>
      <w:docPartPr>
        <w:name w:val="169636B2EA5447A1A605FA5B76AAED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8C0687-E0B1-4807-8795-5B42A3D3A4F9}"/>
      </w:docPartPr>
      <w:docPartBody>
        <w:p w:rsidR="00A763DF" w:rsidRDefault="00A763DF">
          <w:pPr>
            <w:pStyle w:val="169636B2EA5447A1A605FA5B76AAED9E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Zivilstand</w:t>
          </w:r>
        </w:p>
      </w:docPartBody>
    </w:docPart>
    <w:docPart>
      <w:docPartPr>
        <w:name w:val="4320A878DB8743B59559217A4B166D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B89171-57CD-4287-A477-848A03CFC233}"/>
      </w:docPartPr>
      <w:docPartBody>
        <w:p w:rsidR="00A763DF" w:rsidRDefault="00A763DF">
          <w:pPr>
            <w:pStyle w:val="4320A878DB8743B59559217A4B166DB5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Beruf</w:t>
          </w:r>
        </w:p>
      </w:docPartBody>
    </w:docPart>
    <w:docPart>
      <w:docPartPr>
        <w:name w:val="DAC5B897032D443CBA23D9A5BB7DE5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650F8B-58F8-4755-B17D-3386C36C8E8C}"/>
      </w:docPartPr>
      <w:docPartBody>
        <w:p w:rsidR="00A763DF" w:rsidRDefault="00A763DF">
          <w:pPr>
            <w:pStyle w:val="DAC5B897032D443CBA23D9A5BB7DE542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Arbeitgeber</w:t>
          </w:r>
        </w:p>
      </w:docPartBody>
    </w:docPart>
    <w:docPart>
      <w:docPartPr>
        <w:name w:val="F0E0F8C68C044561B0EF053F345BAF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6E4123-C036-4588-BAF0-30CFC123A298}"/>
      </w:docPartPr>
      <w:docPartBody>
        <w:p w:rsidR="00A763DF" w:rsidRDefault="00A763DF">
          <w:pPr>
            <w:pStyle w:val="F0E0F8C68C044561B0EF053F345BAF7F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Arbeitsort</w:t>
          </w:r>
        </w:p>
      </w:docPartBody>
    </w:docPart>
    <w:docPart>
      <w:docPartPr>
        <w:name w:val="F95E1034B18C452B975BC91B9966CC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ECB125-FA0B-40FC-A9D7-0CCDD716E221}"/>
      </w:docPartPr>
      <w:docPartBody>
        <w:p w:rsidR="00A763DF" w:rsidRDefault="00A763DF">
          <w:pPr>
            <w:pStyle w:val="F95E1034B18C452B975BC91B9966CC37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1. Priorität</w:t>
          </w:r>
        </w:p>
      </w:docPartBody>
    </w:docPart>
    <w:docPart>
      <w:docPartPr>
        <w:name w:val="FDDCA6239E724C3DBB16F6D4F51F1A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7F5C8A-9AEC-4D78-A37A-E2D50D960CF6}"/>
      </w:docPartPr>
      <w:docPartBody>
        <w:p w:rsidR="00A763DF" w:rsidRDefault="00A763DF">
          <w:pPr>
            <w:pStyle w:val="FDDCA6239E724C3DBB16F6D4F51F1A63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2. Priorität</w:t>
          </w:r>
        </w:p>
      </w:docPartBody>
    </w:docPart>
    <w:docPart>
      <w:docPartPr>
        <w:name w:val="6EDA22432DCE4630AA087F14C41AB0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EDE065-0DB0-453E-910C-CEC9B4FAECB5}"/>
      </w:docPartPr>
      <w:docPartBody>
        <w:p w:rsidR="00A763DF" w:rsidRDefault="00A763DF">
          <w:pPr>
            <w:pStyle w:val="6EDA22432DCE4630AA087F14C41AB0CB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3. Priorität</w:t>
          </w:r>
        </w:p>
      </w:docPartBody>
    </w:docPart>
    <w:docPart>
      <w:docPartPr>
        <w:name w:val="B4434B67446F41B68C7B8BF21E8F19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0BC527-7A6B-44BB-804A-A4445CACEEC0}"/>
      </w:docPartPr>
      <w:docPartBody>
        <w:p w:rsidR="00A763DF" w:rsidRDefault="00A763DF">
          <w:pPr>
            <w:pStyle w:val="B4434B67446F41B68C7B8BF21E8F196D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Name Vorname</w:t>
          </w:r>
        </w:p>
      </w:docPartBody>
    </w:docPart>
    <w:docPart>
      <w:docPartPr>
        <w:name w:val="17FC2D3787004C158034031784973D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BF0BD8-F163-4C18-8693-11BB0F6FC65A}"/>
      </w:docPartPr>
      <w:docPartBody>
        <w:p w:rsidR="00A763DF" w:rsidRDefault="00A763DF">
          <w:pPr>
            <w:pStyle w:val="17FC2D3787004C158034031784973D52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Geburtsdatum</w:t>
          </w:r>
        </w:p>
      </w:docPartBody>
    </w:docPart>
    <w:docPart>
      <w:docPartPr>
        <w:name w:val="E418B0DEE6514C5DBDAB80024E786D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17DC71-87D1-4F2E-8492-D296951EAA2A}"/>
      </w:docPartPr>
      <w:docPartBody>
        <w:p w:rsidR="00A763DF" w:rsidRDefault="00A763DF">
          <w:pPr>
            <w:pStyle w:val="E418B0DEE6514C5DBDAB80024E786DCF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Name Vorname, Beziehung zu Bewerber/in</w:t>
          </w:r>
        </w:p>
      </w:docPartBody>
    </w:docPart>
    <w:docPart>
      <w:docPartPr>
        <w:name w:val="DC148B163C3747CDA497DC5068CF58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287246-8E67-4BFC-A051-F4C2763FB20C}"/>
      </w:docPartPr>
      <w:docPartBody>
        <w:p w:rsidR="00A763DF" w:rsidRDefault="00A763DF">
          <w:pPr>
            <w:pStyle w:val="DC148B163C3747CDA497DC5068CF58B4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Geburtsdatum</w:t>
          </w:r>
        </w:p>
      </w:docPartBody>
    </w:docPart>
    <w:docPart>
      <w:docPartPr>
        <w:name w:val="EC30AB05C6604DEBA43C0BE7B113A8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A54677-CD2B-4D0A-A15C-04A10A253383}"/>
      </w:docPartPr>
      <w:docPartBody>
        <w:p w:rsidR="00A763DF" w:rsidRDefault="00A763DF">
          <w:pPr>
            <w:pStyle w:val="EC30AB05C6604DEBA43C0BE7B113A874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Name Vorname, Beziehung zu Bewerber/in</w:t>
          </w:r>
        </w:p>
      </w:docPartBody>
    </w:docPart>
    <w:docPart>
      <w:docPartPr>
        <w:name w:val="255030C9CB114E21B3253437425201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4F0082-1023-4DF6-AE28-FC10270281A1}"/>
      </w:docPartPr>
      <w:docPartBody>
        <w:p w:rsidR="00A763DF" w:rsidRDefault="00A763DF">
          <w:pPr>
            <w:pStyle w:val="255030C9CB114E21B32534374252015B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Geburtsdatum</w:t>
          </w:r>
        </w:p>
      </w:docPartBody>
    </w:docPart>
    <w:docPart>
      <w:docPartPr>
        <w:name w:val="3099A4761B58488EABB4CA353D3378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468730-99E3-4489-BDF5-1E04407918A1}"/>
      </w:docPartPr>
      <w:docPartBody>
        <w:p w:rsidR="00A763DF" w:rsidRDefault="00A763DF">
          <w:pPr>
            <w:pStyle w:val="3099A4761B58488EABB4CA353D33786C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Name Vorname, Beziehung zu Bewerber/in</w:t>
          </w:r>
        </w:p>
      </w:docPartBody>
    </w:docPart>
    <w:docPart>
      <w:docPartPr>
        <w:name w:val="EFED87EF6A124310B8DDAE926CAB1C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CF7FC7-CFD1-476C-9E7D-2920C2F285E1}"/>
      </w:docPartPr>
      <w:docPartBody>
        <w:p w:rsidR="00A763DF" w:rsidRDefault="00A763DF">
          <w:pPr>
            <w:pStyle w:val="EFED87EF6A124310B8DDAE926CAB1C10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Geburtsdatum</w:t>
          </w:r>
        </w:p>
      </w:docPartBody>
    </w:docPart>
    <w:docPart>
      <w:docPartPr>
        <w:name w:val="55E0363E350C41F58D64478E4AF9CD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D11825-7F58-4156-B70D-65A610A2A830}"/>
      </w:docPartPr>
      <w:docPartBody>
        <w:p w:rsidR="00A763DF" w:rsidRDefault="00A763DF">
          <w:pPr>
            <w:pStyle w:val="55E0363E350C41F58D64478E4AF9CDB9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Name Vorname, Beziehung zu Bewerber/in</w:t>
          </w:r>
        </w:p>
      </w:docPartBody>
    </w:docPart>
    <w:docPart>
      <w:docPartPr>
        <w:name w:val="1972DA4BEDD746E6A549340D5A3DE5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142F06-FD03-4B19-A9FB-81608869B659}"/>
      </w:docPartPr>
      <w:docPartBody>
        <w:p w:rsidR="00A763DF" w:rsidRDefault="00A763DF">
          <w:pPr>
            <w:pStyle w:val="1972DA4BEDD746E6A549340D5A3DE58D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Geburtsdatum</w:t>
          </w:r>
        </w:p>
      </w:docPartBody>
    </w:docPart>
    <w:docPart>
      <w:docPartPr>
        <w:name w:val="EF94882430D54139AD1FF31BA5B6A2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20F450-67F4-4EF0-BFE6-369FA61D1D80}"/>
      </w:docPartPr>
      <w:docPartBody>
        <w:p w:rsidR="00A763DF" w:rsidRDefault="00A763DF">
          <w:pPr>
            <w:pStyle w:val="EF94882430D54139AD1FF31BA5B6A240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Name Vorname, Beziehung zu Bewerber/in</w:t>
          </w:r>
        </w:p>
      </w:docPartBody>
    </w:docPart>
    <w:docPart>
      <w:docPartPr>
        <w:name w:val="D0EE14601D2C451C8B6D210A180F02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DE1B17-BBC8-4DE4-8424-AA505F499452}"/>
      </w:docPartPr>
      <w:docPartBody>
        <w:p w:rsidR="00A763DF" w:rsidRDefault="00A763DF">
          <w:pPr>
            <w:pStyle w:val="D0EE14601D2C451C8B6D210A180F026D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Geburtsdatum</w:t>
          </w:r>
        </w:p>
      </w:docPartBody>
    </w:docPart>
    <w:docPart>
      <w:docPartPr>
        <w:name w:val="A2ECB613802C4C4389DFD405084661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EEF122-E42A-4DFD-91DA-CF38FFF85220}"/>
      </w:docPartPr>
      <w:docPartBody>
        <w:p w:rsidR="00A763DF" w:rsidRDefault="00A763DF">
          <w:pPr>
            <w:pStyle w:val="A2ECB613802C4C4389DFD40508466183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Motivation</w:t>
          </w:r>
        </w:p>
      </w:docPartBody>
    </w:docPart>
    <w:docPart>
      <w:docPartPr>
        <w:name w:val="BBAB98A52EBF4108B85BD605ACE2E9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F3CB24-2530-4FE8-845D-19CE4AE2EB08}"/>
      </w:docPartPr>
      <w:docPartBody>
        <w:p w:rsidR="00A763DF" w:rsidRDefault="00A763DF">
          <w:pPr>
            <w:pStyle w:val="BBAB98A52EBF4108B85BD605ACE2E9D9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Antwort zur Frage</w:t>
          </w:r>
        </w:p>
      </w:docPartBody>
    </w:docPart>
    <w:docPart>
      <w:docPartPr>
        <w:name w:val="BB4DB0DBC61D406D979512943BF22D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80457E-58B2-4039-972A-83B0F264676A}"/>
      </w:docPartPr>
      <w:docPartBody>
        <w:p w:rsidR="00A763DF" w:rsidRDefault="00A763DF">
          <w:pPr>
            <w:pStyle w:val="BB4DB0DBC61D406D979512943BF22D5B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Antwort zur Frage</w:t>
          </w:r>
        </w:p>
      </w:docPartBody>
    </w:docPart>
    <w:docPart>
      <w:docPartPr>
        <w:name w:val="802C121497004F8E9C2C61F2ECA990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C62A23-99C6-40AD-A9D1-AB27D36B823D}"/>
      </w:docPartPr>
      <w:docPartBody>
        <w:p w:rsidR="00A763DF" w:rsidRDefault="00A763DF">
          <w:pPr>
            <w:pStyle w:val="802C121497004F8E9C2C61F2ECA99050"/>
          </w:pPr>
          <w:r>
            <w:rPr>
              <w:rStyle w:val="Platzhaltertext"/>
              <w:rFonts w:ascii="Arial" w:hAnsi="Arial" w:cs="Arial"/>
              <w:sz w:val="20"/>
              <w:szCs w:val="20"/>
            </w:rPr>
            <w:t>Ort</w:t>
          </w:r>
        </w:p>
      </w:docPartBody>
    </w:docPart>
    <w:docPart>
      <w:docPartPr>
        <w:name w:val="720C2534F14E4B60A6BDB5198D81F4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B329A3-DF2F-43F2-9AFB-1578A483F282}"/>
      </w:docPartPr>
      <w:docPartBody>
        <w:p w:rsidR="00A763DF" w:rsidRDefault="00A763DF">
          <w:pPr>
            <w:pStyle w:val="720C2534F14E4B60A6BDB5198D81F4CA"/>
          </w:pPr>
          <w:r w:rsidRPr="00345D8A">
            <w:rPr>
              <w:rStyle w:val="Platzhaltertext"/>
              <w:rFonts w:ascii="Arial" w:hAnsi="Arial" w:cs="Arial"/>
              <w:sz w:val="20"/>
              <w:szCs w:val="20"/>
            </w:rPr>
            <w:t>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3DF"/>
    <w:rsid w:val="00043E88"/>
    <w:rsid w:val="002111D1"/>
    <w:rsid w:val="00A763DF"/>
    <w:rsid w:val="00ED502F"/>
    <w:rsid w:val="00FC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2A17CD83848F478D8432898534547F59">
    <w:name w:val="2A17CD83848F478D8432898534547F59"/>
  </w:style>
  <w:style w:type="paragraph" w:customStyle="1" w:styleId="34A91DA0E27841D9A01D55B55D457C02">
    <w:name w:val="34A91DA0E27841D9A01D55B55D457C02"/>
  </w:style>
  <w:style w:type="paragraph" w:customStyle="1" w:styleId="010506603AD1425FA2201FB70CD4EE32">
    <w:name w:val="010506603AD1425FA2201FB70CD4EE32"/>
  </w:style>
  <w:style w:type="paragraph" w:customStyle="1" w:styleId="B8477FF3ED7441D5942F787D61D3C122">
    <w:name w:val="B8477FF3ED7441D5942F787D61D3C122"/>
  </w:style>
  <w:style w:type="paragraph" w:customStyle="1" w:styleId="59BAA51854C9431598E9722971C41930">
    <w:name w:val="59BAA51854C9431598E9722971C41930"/>
  </w:style>
  <w:style w:type="paragraph" w:customStyle="1" w:styleId="2C143E0462854B2F91EDADBCE3F7D43B">
    <w:name w:val="2C143E0462854B2F91EDADBCE3F7D43B"/>
  </w:style>
  <w:style w:type="paragraph" w:customStyle="1" w:styleId="6A08C99AE03F4D4CA344C410ED1B06B1">
    <w:name w:val="6A08C99AE03F4D4CA344C410ED1B06B1"/>
  </w:style>
  <w:style w:type="paragraph" w:customStyle="1" w:styleId="709B595DCC4345C88926F0B139C1503F">
    <w:name w:val="709B595DCC4345C88926F0B139C1503F"/>
  </w:style>
  <w:style w:type="paragraph" w:customStyle="1" w:styleId="554D9F05A6A84DFA8CC2EA4F9C54A24B">
    <w:name w:val="554D9F05A6A84DFA8CC2EA4F9C54A24B"/>
  </w:style>
  <w:style w:type="paragraph" w:customStyle="1" w:styleId="6CF38ABDAFA14CB1B1367EF69FD7D7CF">
    <w:name w:val="6CF38ABDAFA14CB1B1367EF69FD7D7CF"/>
  </w:style>
  <w:style w:type="paragraph" w:customStyle="1" w:styleId="169636B2EA5447A1A605FA5B76AAED9E">
    <w:name w:val="169636B2EA5447A1A605FA5B76AAED9E"/>
  </w:style>
  <w:style w:type="paragraph" w:customStyle="1" w:styleId="4320A878DB8743B59559217A4B166DB5">
    <w:name w:val="4320A878DB8743B59559217A4B166DB5"/>
  </w:style>
  <w:style w:type="paragraph" w:customStyle="1" w:styleId="DAC5B897032D443CBA23D9A5BB7DE542">
    <w:name w:val="DAC5B897032D443CBA23D9A5BB7DE542"/>
  </w:style>
  <w:style w:type="paragraph" w:customStyle="1" w:styleId="F0E0F8C68C044561B0EF053F345BAF7F">
    <w:name w:val="F0E0F8C68C044561B0EF053F345BAF7F"/>
  </w:style>
  <w:style w:type="paragraph" w:customStyle="1" w:styleId="F95E1034B18C452B975BC91B9966CC37">
    <w:name w:val="F95E1034B18C452B975BC91B9966CC37"/>
  </w:style>
  <w:style w:type="paragraph" w:customStyle="1" w:styleId="FDDCA6239E724C3DBB16F6D4F51F1A63">
    <w:name w:val="FDDCA6239E724C3DBB16F6D4F51F1A63"/>
  </w:style>
  <w:style w:type="paragraph" w:customStyle="1" w:styleId="6EDA22432DCE4630AA087F14C41AB0CB">
    <w:name w:val="6EDA22432DCE4630AA087F14C41AB0CB"/>
  </w:style>
  <w:style w:type="paragraph" w:customStyle="1" w:styleId="B4434B67446F41B68C7B8BF21E8F196D">
    <w:name w:val="B4434B67446F41B68C7B8BF21E8F196D"/>
  </w:style>
  <w:style w:type="paragraph" w:customStyle="1" w:styleId="17FC2D3787004C158034031784973D52">
    <w:name w:val="17FC2D3787004C158034031784973D52"/>
  </w:style>
  <w:style w:type="paragraph" w:customStyle="1" w:styleId="E418B0DEE6514C5DBDAB80024E786DCF">
    <w:name w:val="E418B0DEE6514C5DBDAB80024E786DCF"/>
  </w:style>
  <w:style w:type="paragraph" w:customStyle="1" w:styleId="DC148B163C3747CDA497DC5068CF58B4">
    <w:name w:val="DC148B163C3747CDA497DC5068CF58B4"/>
  </w:style>
  <w:style w:type="paragraph" w:customStyle="1" w:styleId="EC30AB05C6604DEBA43C0BE7B113A874">
    <w:name w:val="EC30AB05C6604DEBA43C0BE7B113A874"/>
  </w:style>
  <w:style w:type="paragraph" w:customStyle="1" w:styleId="255030C9CB114E21B32534374252015B">
    <w:name w:val="255030C9CB114E21B32534374252015B"/>
  </w:style>
  <w:style w:type="paragraph" w:customStyle="1" w:styleId="3099A4761B58488EABB4CA353D33786C">
    <w:name w:val="3099A4761B58488EABB4CA353D33786C"/>
  </w:style>
  <w:style w:type="paragraph" w:customStyle="1" w:styleId="EFED87EF6A124310B8DDAE926CAB1C10">
    <w:name w:val="EFED87EF6A124310B8DDAE926CAB1C10"/>
  </w:style>
  <w:style w:type="paragraph" w:customStyle="1" w:styleId="55E0363E350C41F58D64478E4AF9CDB9">
    <w:name w:val="55E0363E350C41F58D64478E4AF9CDB9"/>
  </w:style>
  <w:style w:type="paragraph" w:customStyle="1" w:styleId="1972DA4BEDD746E6A549340D5A3DE58D">
    <w:name w:val="1972DA4BEDD746E6A549340D5A3DE58D"/>
  </w:style>
  <w:style w:type="paragraph" w:customStyle="1" w:styleId="EF94882430D54139AD1FF31BA5B6A240">
    <w:name w:val="EF94882430D54139AD1FF31BA5B6A240"/>
  </w:style>
  <w:style w:type="paragraph" w:customStyle="1" w:styleId="D0EE14601D2C451C8B6D210A180F026D">
    <w:name w:val="D0EE14601D2C451C8B6D210A180F026D"/>
  </w:style>
  <w:style w:type="paragraph" w:customStyle="1" w:styleId="A2ECB613802C4C4389DFD40508466183">
    <w:name w:val="A2ECB613802C4C4389DFD40508466183"/>
  </w:style>
  <w:style w:type="paragraph" w:customStyle="1" w:styleId="BBAB98A52EBF4108B85BD605ACE2E9D9">
    <w:name w:val="BBAB98A52EBF4108B85BD605ACE2E9D9"/>
  </w:style>
  <w:style w:type="paragraph" w:customStyle="1" w:styleId="BB4DB0DBC61D406D979512943BF22D5B">
    <w:name w:val="BB4DB0DBC61D406D979512943BF22D5B"/>
  </w:style>
  <w:style w:type="paragraph" w:customStyle="1" w:styleId="802C121497004F8E9C2C61F2ECA99050">
    <w:name w:val="802C121497004F8E9C2C61F2ECA99050"/>
  </w:style>
  <w:style w:type="paragraph" w:customStyle="1" w:styleId="720C2534F14E4B60A6BDB5198D81F4CA">
    <w:name w:val="720C2534F14E4B60A6BDB5198D81F4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E579E-96EB-437C-902A-440B11E15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Bewerbungsformular für eine Eigentumswohnung in der Überbauung Mühlegut.dotx</Template>
  <TotalTime>0</TotalTime>
  <Pages>3</Pages>
  <Words>453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Rolf Heinzmann</dc:creator>
  <cp:lastModifiedBy>Nadine Karg-Breu</cp:lastModifiedBy>
  <cp:revision>2</cp:revision>
  <cp:lastPrinted>2016-08-30T14:09:00Z</cp:lastPrinted>
  <dcterms:created xsi:type="dcterms:W3CDTF">2025-01-23T08:33:00Z</dcterms:created>
  <dcterms:modified xsi:type="dcterms:W3CDTF">2025-01-23T08:33:00Z</dcterms:modified>
</cp:coreProperties>
</file>